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1069358" w:displacedByCustomXml="next"/>
    <w:sdt>
      <w:sdtPr>
        <w:rPr>
          <w:rStyle w:val="Heading1Char"/>
          <w:b/>
          <w:color w:val="00759B" w:themeColor="text1"/>
          <w:sz w:val="36"/>
        </w:rPr>
        <w:alias w:val="Title"/>
        <w:tag w:val="Title Body"/>
        <w:id w:val="-1053239312"/>
        <w:placeholder>
          <w:docPart w:val="15825575E1034D3F818E60840FBCA2F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F033555" w14:textId="05A6DB96" w:rsidR="009F58FD" w:rsidRPr="009F58FD" w:rsidRDefault="009F58FD" w:rsidP="009F58FD">
          <w:pPr>
            <w:pStyle w:val="Title"/>
            <w:rPr>
              <w:rStyle w:val="Heading1Char"/>
              <w:b/>
              <w:color w:val="00759B" w:themeColor="text1"/>
              <w:sz w:val="36"/>
            </w:rPr>
          </w:pPr>
          <w:r w:rsidRPr="009F58FD">
            <w:rPr>
              <w:rStyle w:val="Heading1Char"/>
              <w:b/>
              <w:color w:val="00759B" w:themeColor="text1"/>
              <w:sz w:val="36"/>
            </w:rPr>
            <w:t>Voluntary removal of a pharmacy premises entry from the register</w:t>
          </w:r>
        </w:p>
      </w:sdtContent>
    </w:sdt>
    <w:bookmarkEnd w:id="0"/>
    <w:p w14:paraId="3421923B" w14:textId="2D9061B9" w:rsidR="007F2874" w:rsidRPr="0084230E" w:rsidRDefault="00031212" w:rsidP="007F2874">
      <w:pPr>
        <w:pStyle w:val="Heading3"/>
        <w:rPr>
          <w:color w:val="00759B" w:themeColor="text1"/>
          <w:sz w:val="24"/>
        </w:rPr>
      </w:pPr>
      <w:r>
        <w:rPr>
          <w:color w:val="00759B" w:themeColor="text1"/>
          <w:sz w:val="24"/>
        </w:rPr>
        <w:t>April</w:t>
      </w:r>
      <w:r w:rsidR="00155A2D">
        <w:rPr>
          <w:color w:val="00759B" w:themeColor="text1"/>
          <w:sz w:val="24"/>
        </w:rPr>
        <w:t xml:space="preserve"> 2025</w:t>
      </w:r>
    </w:p>
    <w:p w14:paraId="0E343375" w14:textId="0A908B85" w:rsidR="00D71D4C" w:rsidRDefault="009A7F62" w:rsidP="009D318D">
      <w:pPr>
        <w:rPr>
          <w:b/>
          <w:color w:val="00759B" w:themeColor="text1"/>
        </w:rPr>
      </w:pPr>
      <w:r w:rsidRPr="009A7F62">
        <w:rPr>
          <w:b/>
          <w:color w:val="00759B" w:themeColor="text1"/>
        </w:rPr>
        <w:t>Use this form to remove your pharmacy</w:t>
      </w:r>
      <w:r w:rsidR="00373A5F">
        <w:rPr>
          <w:b/>
          <w:color w:val="00759B" w:themeColor="text1"/>
        </w:rPr>
        <w:t xml:space="preserve"> premises from</w:t>
      </w:r>
      <w:r w:rsidRPr="009A7F62">
        <w:rPr>
          <w:b/>
          <w:color w:val="00759B" w:themeColor="text1"/>
        </w:rPr>
        <w:t xml:space="preserve"> </w:t>
      </w:r>
      <w:r w:rsidR="00373A5F">
        <w:rPr>
          <w:b/>
          <w:color w:val="00759B" w:themeColor="text1"/>
        </w:rPr>
        <w:t xml:space="preserve">Part 3 of </w:t>
      </w:r>
      <w:r w:rsidRPr="009A7F62">
        <w:rPr>
          <w:b/>
          <w:color w:val="00759B" w:themeColor="text1"/>
        </w:rPr>
        <w:t xml:space="preserve">the </w:t>
      </w:r>
      <w:proofErr w:type="gramStart"/>
      <w:r w:rsidRPr="009A7F62">
        <w:rPr>
          <w:b/>
          <w:color w:val="00759B" w:themeColor="text1"/>
        </w:rPr>
        <w:t>register, if</w:t>
      </w:r>
      <w:proofErr w:type="gramEnd"/>
      <w:r w:rsidRPr="009A7F62">
        <w:rPr>
          <w:b/>
          <w:color w:val="00759B" w:themeColor="text1"/>
        </w:rPr>
        <w:t xml:space="preserve"> you no longer </w:t>
      </w:r>
      <w:r w:rsidR="00373A5F" w:rsidRPr="009A7F62">
        <w:rPr>
          <w:b/>
          <w:color w:val="00759B" w:themeColor="text1"/>
        </w:rPr>
        <w:t>operat</w:t>
      </w:r>
      <w:r w:rsidR="00373A5F">
        <w:rPr>
          <w:b/>
          <w:color w:val="00759B" w:themeColor="text1"/>
        </w:rPr>
        <w:t>e</w:t>
      </w:r>
      <w:r w:rsidR="00373A5F" w:rsidRPr="009A7F62">
        <w:rPr>
          <w:b/>
          <w:color w:val="00759B" w:themeColor="text1"/>
        </w:rPr>
        <w:t xml:space="preserve"> </w:t>
      </w:r>
      <w:r w:rsidRPr="009A7F62">
        <w:rPr>
          <w:b/>
          <w:color w:val="00759B" w:themeColor="text1"/>
        </w:rPr>
        <w:t xml:space="preserve">a </w:t>
      </w:r>
      <w:r w:rsidR="00373A5F">
        <w:rPr>
          <w:b/>
          <w:color w:val="00759B" w:themeColor="text1"/>
        </w:rPr>
        <w:t xml:space="preserve">retail </w:t>
      </w:r>
      <w:r w:rsidRPr="009A7F62">
        <w:rPr>
          <w:b/>
          <w:color w:val="00759B" w:themeColor="text1"/>
        </w:rPr>
        <w:t xml:space="preserve">pharmacy </w:t>
      </w:r>
      <w:r w:rsidR="00373A5F">
        <w:rPr>
          <w:b/>
          <w:color w:val="00759B" w:themeColor="text1"/>
        </w:rPr>
        <w:t xml:space="preserve">business </w:t>
      </w:r>
      <w:r w:rsidR="00A57B5E">
        <w:rPr>
          <w:b/>
          <w:color w:val="00759B" w:themeColor="text1"/>
        </w:rPr>
        <w:t xml:space="preserve">at </w:t>
      </w:r>
      <w:r w:rsidRPr="009A7F62">
        <w:rPr>
          <w:b/>
          <w:color w:val="00759B" w:themeColor="text1"/>
        </w:rPr>
        <w:t>the premises.</w:t>
      </w:r>
    </w:p>
    <w:p w14:paraId="65548F17" w14:textId="77777777" w:rsidR="00155A2D" w:rsidRDefault="00155A2D" w:rsidP="00155A2D">
      <w:pPr>
        <w:pStyle w:val="Default"/>
        <w:rPr>
          <w:b/>
          <w:bCs/>
          <w:color w:val="00759B" w:themeColor="text1"/>
          <w:sz w:val="23"/>
          <w:szCs w:val="23"/>
        </w:rPr>
      </w:pPr>
      <w:r w:rsidRPr="00155A2D">
        <w:rPr>
          <w:b/>
          <w:bCs/>
          <w:color w:val="00759B" w:themeColor="text1"/>
          <w:sz w:val="23"/>
          <w:szCs w:val="23"/>
        </w:rPr>
        <w:t xml:space="preserve">Depending on the structure of the organisation, this declaration should be made by: </w:t>
      </w:r>
    </w:p>
    <w:p w14:paraId="29DF2F28" w14:textId="77777777" w:rsidR="00031212" w:rsidRPr="00155A2D" w:rsidRDefault="00031212" w:rsidP="00155A2D">
      <w:pPr>
        <w:pStyle w:val="Default"/>
        <w:rPr>
          <w:color w:val="00759B" w:themeColor="text1"/>
          <w:sz w:val="23"/>
          <w:szCs w:val="23"/>
        </w:rPr>
      </w:pPr>
    </w:p>
    <w:p w14:paraId="780258F7" w14:textId="77777777" w:rsidR="00155A2D" w:rsidRPr="00155A2D" w:rsidRDefault="00155A2D" w:rsidP="00031212">
      <w:pPr>
        <w:pStyle w:val="Default"/>
        <w:spacing w:after="142"/>
        <w:ind w:left="720"/>
        <w:rPr>
          <w:color w:val="00759B" w:themeColor="text1"/>
          <w:sz w:val="23"/>
          <w:szCs w:val="23"/>
        </w:rPr>
      </w:pPr>
      <w:r w:rsidRPr="00155A2D">
        <w:rPr>
          <w:color w:val="00759B" w:themeColor="text1"/>
          <w:sz w:val="23"/>
          <w:szCs w:val="23"/>
        </w:rPr>
        <w:t xml:space="preserve">• </w:t>
      </w:r>
      <w:r w:rsidRPr="00155A2D">
        <w:rPr>
          <w:b/>
          <w:bCs/>
          <w:color w:val="00759B" w:themeColor="text1"/>
          <w:sz w:val="23"/>
          <w:szCs w:val="23"/>
        </w:rPr>
        <w:t xml:space="preserve">the sole trader, who must be a currently registered pharmacist </w:t>
      </w:r>
    </w:p>
    <w:p w14:paraId="0D1C065A" w14:textId="77777777" w:rsidR="00155A2D" w:rsidRPr="00155A2D" w:rsidRDefault="00155A2D" w:rsidP="00031212">
      <w:pPr>
        <w:pStyle w:val="Default"/>
        <w:spacing w:after="142"/>
        <w:ind w:left="720"/>
        <w:rPr>
          <w:color w:val="00759B" w:themeColor="text1"/>
          <w:sz w:val="23"/>
          <w:szCs w:val="23"/>
        </w:rPr>
      </w:pPr>
      <w:r w:rsidRPr="00155A2D">
        <w:rPr>
          <w:color w:val="00759B" w:themeColor="text1"/>
          <w:sz w:val="23"/>
          <w:szCs w:val="23"/>
        </w:rPr>
        <w:t xml:space="preserve">• </w:t>
      </w:r>
      <w:r w:rsidRPr="00155A2D">
        <w:rPr>
          <w:b/>
          <w:bCs/>
          <w:color w:val="00759B" w:themeColor="text1"/>
          <w:sz w:val="23"/>
          <w:szCs w:val="23"/>
        </w:rPr>
        <w:t xml:space="preserve">a member of a partnership who is a currently registered pharmacist </w:t>
      </w:r>
    </w:p>
    <w:p w14:paraId="072C5FAC" w14:textId="77777777" w:rsidR="00155A2D" w:rsidRPr="00155A2D" w:rsidRDefault="00155A2D" w:rsidP="00031212">
      <w:pPr>
        <w:pStyle w:val="Default"/>
        <w:spacing w:after="142"/>
        <w:ind w:left="720"/>
        <w:rPr>
          <w:color w:val="00759B" w:themeColor="text1"/>
          <w:sz w:val="23"/>
          <w:szCs w:val="23"/>
        </w:rPr>
      </w:pPr>
      <w:r w:rsidRPr="00155A2D">
        <w:rPr>
          <w:color w:val="00759B" w:themeColor="text1"/>
          <w:sz w:val="23"/>
          <w:szCs w:val="23"/>
        </w:rPr>
        <w:t xml:space="preserve">• </w:t>
      </w:r>
      <w:r w:rsidRPr="00155A2D">
        <w:rPr>
          <w:b/>
          <w:bCs/>
          <w:color w:val="00759B" w:themeColor="text1"/>
          <w:sz w:val="23"/>
          <w:szCs w:val="23"/>
        </w:rPr>
        <w:t xml:space="preserve">a director of a body corporate, who has the authority to bind the body corporate </w:t>
      </w:r>
    </w:p>
    <w:p w14:paraId="4C5F0D12" w14:textId="77777777" w:rsidR="00155A2D" w:rsidRPr="00155A2D" w:rsidRDefault="00155A2D" w:rsidP="00031212">
      <w:pPr>
        <w:pStyle w:val="Default"/>
        <w:spacing w:after="142"/>
        <w:ind w:left="720"/>
        <w:rPr>
          <w:color w:val="00759B" w:themeColor="text1"/>
          <w:sz w:val="23"/>
          <w:szCs w:val="23"/>
        </w:rPr>
      </w:pPr>
      <w:r w:rsidRPr="00155A2D">
        <w:rPr>
          <w:color w:val="00759B" w:themeColor="text1"/>
          <w:sz w:val="23"/>
          <w:szCs w:val="23"/>
        </w:rPr>
        <w:t xml:space="preserve">• </w:t>
      </w:r>
      <w:r w:rsidRPr="00155A2D">
        <w:rPr>
          <w:b/>
          <w:bCs/>
          <w:color w:val="00759B" w:themeColor="text1"/>
          <w:sz w:val="23"/>
          <w:szCs w:val="23"/>
        </w:rPr>
        <w:t xml:space="preserve">a partner of a limited liability partnership (LLP), who has authority to bind the LLP </w:t>
      </w:r>
    </w:p>
    <w:p w14:paraId="75853F3B" w14:textId="77777777" w:rsidR="00155A2D" w:rsidRPr="00155A2D" w:rsidRDefault="00155A2D" w:rsidP="00031212">
      <w:pPr>
        <w:pStyle w:val="Default"/>
        <w:ind w:left="720"/>
        <w:rPr>
          <w:color w:val="00759B" w:themeColor="text1"/>
          <w:sz w:val="23"/>
          <w:szCs w:val="23"/>
        </w:rPr>
      </w:pPr>
      <w:r w:rsidRPr="00155A2D">
        <w:rPr>
          <w:color w:val="00759B" w:themeColor="text1"/>
          <w:sz w:val="23"/>
          <w:szCs w:val="23"/>
        </w:rPr>
        <w:t xml:space="preserve">• </w:t>
      </w:r>
      <w:r w:rsidRPr="00155A2D">
        <w:rPr>
          <w:b/>
          <w:bCs/>
          <w:color w:val="00759B" w:themeColor="text1"/>
          <w:sz w:val="23"/>
          <w:szCs w:val="23"/>
        </w:rPr>
        <w:t xml:space="preserve">the chief pharmacist of the NHS Trust </w:t>
      </w:r>
    </w:p>
    <w:p w14:paraId="4B3DE0E0" w14:textId="77777777" w:rsidR="00155A2D" w:rsidRDefault="00155A2D" w:rsidP="009D318D">
      <w:pPr>
        <w:rPr>
          <w:b/>
          <w:color w:val="00759B" w:themeColor="text1"/>
        </w:rPr>
      </w:pPr>
    </w:p>
    <w:p w14:paraId="13EED0DB" w14:textId="77777777" w:rsidR="00722F02" w:rsidRDefault="00722F02" w:rsidP="00A05B38">
      <w:pPr>
        <w:pStyle w:val="Heading2"/>
        <w:numPr>
          <w:ilvl w:val="0"/>
          <w:numId w:val="17"/>
        </w:numPr>
        <w:spacing w:after="120"/>
        <w:ind w:left="426" w:hanging="426"/>
        <w:rPr>
          <w:sz w:val="36"/>
        </w:rPr>
      </w:pPr>
      <w:bookmarkStart w:id="1" w:name="_Hlk22822669"/>
      <w:r>
        <w:rPr>
          <w:sz w:val="36"/>
        </w:rPr>
        <w:t>Pharmacy details</w:t>
      </w:r>
    </w:p>
    <w:p w14:paraId="3CBD665B" w14:textId="016789F4" w:rsidR="00722F02" w:rsidRPr="00F54EFB" w:rsidRDefault="00722F02" w:rsidP="00BB457B">
      <w:pPr>
        <w:rPr>
          <w:b/>
          <w:color w:val="00759B" w:themeColor="text1"/>
        </w:rPr>
      </w:pPr>
      <w:r w:rsidRPr="00AD581E">
        <w:rPr>
          <w:b/>
          <w:color w:val="00759B" w:themeColor="text1"/>
        </w:rPr>
        <w:t>Give the details of the pharmacy premises</w:t>
      </w:r>
      <w:r w:rsidR="00D12EC4">
        <w:rPr>
          <w:b/>
          <w:color w:val="00759B" w:themeColor="text1"/>
        </w:rPr>
        <w:t>.</w:t>
      </w:r>
      <w:r w:rsidR="009A7F62">
        <w:rPr>
          <w:b/>
          <w:color w:val="00759B" w:themeColor="text1"/>
        </w:rPr>
        <w:t xml:space="preserve"> You can find the registration details on </w:t>
      </w:r>
      <w:proofErr w:type="spellStart"/>
      <w:r w:rsidR="009A7F62">
        <w:rPr>
          <w:b/>
          <w:color w:val="00759B" w:themeColor="text1"/>
        </w:rPr>
        <w:t>myGPhCpharmacy</w:t>
      </w:r>
      <w:proofErr w:type="spellEnd"/>
      <w:r w:rsidR="009A7F62">
        <w:rPr>
          <w:b/>
          <w:color w:val="00759B" w:themeColor="text1"/>
        </w:rPr>
        <w:t>.</w:t>
      </w: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2835"/>
        <w:gridCol w:w="7371"/>
      </w:tblGrid>
      <w:tr w:rsidR="00BB457B" w:rsidRPr="00BB457B" w14:paraId="457ABB6A" w14:textId="77777777" w:rsidTr="00BB457B">
        <w:trPr>
          <w:trHeight w:val="348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490C7CD0" w14:textId="60138930" w:rsidR="00BB457B" w:rsidRPr="00BB457B" w:rsidRDefault="00F54EFB" w:rsidP="00BB457B">
            <w:pPr>
              <w:tabs>
                <w:tab w:val="center" w:pos="4320"/>
                <w:tab w:val="right" w:pos="8640"/>
              </w:tabs>
              <w:ind w:right="19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 w:rsidR="00BB457B" w:rsidRPr="00BB457B">
              <w:rPr>
                <w:rFonts w:ascii="Calibri" w:eastAsia="Calibri" w:hAnsi="Calibri" w:cs="Calibri"/>
              </w:rPr>
              <w:t xml:space="preserve">ddress </w:t>
            </w:r>
          </w:p>
        </w:tc>
        <w:tc>
          <w:tcPr>
            <w:tcW w:w="7371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BE5B6AE" w14:textId="3CB33BFC" w:rsidR="00222A18" w:rsidRDefault="00BB457B" w:rsidP="00BB457B">
            <w:pPr>
              <w:tabs>
                <w:tab w:val="center" w:pos="4320"/>
                <w:tab w:val="right" w:pos="8640"/>
              </w:tabs>
              <w:ind w:right="196"/>
              <w:jc w:val="both"/>
              <w:rPr>
                <w:rFonts w:ascii="Calibri" w:eastAsia="Calibri" w:hAnsi="Calibri" w:cs="Calibri"/>
                <w:noProof/>
              </w:rPr>
            </w:pPr>
            <w:r w:rsidRPr="00BB457B">
              <w:rPr>
                <w:rFonts w:ascii="Calibri" w:eastAsia="Calibri" w:hAnsi="Calibri" w:cs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B457B">
              <w:rPr>
                <w:rFonts w:ascii="Calibri" w:eastAsia="Calibri" w:hAnsi="Calibri" w:cs="Calibri"/>
              </w:rPr>
              <w:instrText xml:space="preserve"> FORMTEXT </w:instrText>
            </w:r>
            <w:r w:rsidRPr="00BB457B">
              <w:rPr>
                <w:rFonts w:ascii="Calibri" w:eastAsia="Calibri" w:hAnsi="Calibri" w:cs="Calibri"/>
              </w:rPr>
            </w:r>
            <w:r w:rsidRPr="00BB457B">
              <w:rPr>
                <w:rFonts w:ascii="Calibri" w:eastAsia="Calibri" w:hAnsi="Calibri" w:cs="Calibri"/>
              </w:rPr>
              <w:fldChar w:fldCharType="separate"/>
            </w:r>
            <w:r w:rsidRPr="00BB457B">
              <w:rPr>
                <w:rFonts w:ascii="Calibri" w:eastAsia="Calibri" w:hAnsi="Calibri" w:cs="Calibri"/>
                <w:noProof/>
              </w:rPr>
              <w:t> </w:t>
            </w:r>
            <w:r w:rsidRPr="00BB457B">
              <w:rPr>
                <w:rFonts w:ascii="Calibri" w:eastAsia="Calibri" w:hAnsi="Calibri" w:cs="Calibri"/>
                <w:noProof/>
              </w:rPr>
              <w:t> </w:t>
            </w:r>
            <w:r w:rsidRPr="00BB457B">
              <w:rPr>
                <w:rFonts w:ascii="Calibri" w:eastAsia="Calibri" w:hAnsi="Calibri" w:cs="Calibri"/>
                <w:noProof/>
              </w:rPr>
              <w:t> </w:t>
            </w:r>
            <w:r w:rsidRPr="00BB457B">
              <w:rPr>
                <w:rFonts w:ascii="Calibri" w:eastAsia="Calibri" w:hAnsi="Calibri" w:cs="Calibri"/>
                <w:noProof/>
              </w:rPr>
              <w:t> </w:t>
            </w:r>
          </w:p>
          <w:p w14:paraId="6B455EFF" w14:textId="77777777" w:rsidR="00222A18" w:rsidRDefault="00222A18" w:rsidP="00BB457B">
            <w:pPr>
              <w:tabs>
                <w:tab w:val="center" w:pos="4320"/>
                <w:tab w:val="right" w:pos="8640"/>
              </w:tabs>
              <w:ind w:right="196"/>
              <w:jc w:val="both"/>
              <w:rPr>
                <w:rFonts w:ascii="Calibri" w:eastAsia="Calibri" w:hAnsi="Calibri" w:cs="Calibri"/>
                <w:noProof/>
              </w:rPr>
            </w:pPr>
          </w:p>
          <w:p w14:paraId="27F35DED" w14:textId="77777777" w:rsidR="00222A18" w:rsidRDefault="00222A18" w:rsidP="00BB457B">
            <w:pPr>
              <w:tabs>
                <w:tab w:val="center" w:pos="4320"/>
                <w:tab w:val="right" w:pos="8640"/>
              </w:tabs>
              <w:ind w:right="196"/>
              <w:jc w:val="both"/>
              <w:rPr>
                <w:rFonts w:ascii="Calibri" w:eastAsia="Calibri" w:hAnsi="Calibri" w:cs="Calibri"/>
                <w:noProof/>
              </w:rPr>
            </w:pPr>
          </w:p>
          <w:p w14:paraId="5118F4F8" w14:textId="3E671D92" w:rsidR="00BB457B" w:rsidRPr="00BB457B" w:rsidRDefault="00BB457B" w:rsidP="00BB457B">
            <w:pPr>
              <w:tabs>
                <w:tab w:val="center" w:pos="4320"/>
                <w:tab w:val="right" w:pos="8640"/>
              </w:tabs>
              <w:ind w:right="196"/>
              <w:jc w:val="both"/>
              <w:rPr>
                <w:rFonts w:ascii="Calibri" w:eastAsia="Calibri" w:hAnsi="Calibri" w:cs="Calibri"/>
              </w:rPr>
            </w:pPr>
            <w:r w:rsidRPr="00BB457B">
              <w:rPr>
                <w:rFonts w:ascii="Calibri" w:eastAsia="Calibri" w:hAnsi="Calibri" w:cs="Calibri"/>
                <w:noProof/>
              </w:rPr>
              <w:t> </w:t>
            </w:r>
            <w:r w:rsidRPr="00BB457B">
              <w:rPr>
                <w:rFonts w:ascii="Calibri" w:eastAsia="Calibri" w:hAnsi="Calibri" w:cs="Calibri"/>
              </w:rPr>
              <w:fldChar w:fldCharType="end"/>
            </w:r>
          </w:p>
        </w:tc>
      </w:tr>
    </w:tbl>
    <w:p w14:paraId="1074ABE0" w14:textId="77777777" w:rsidR="00BF7357" w:rsidRPr="002F3CAA" w:rsidRDefault="00BF7357" w:rsidP="00BB457B">
      <w:pPr>
        <w:rPr>
          <w:sz w:val="12"/>
        </w:rPr>
      </w:pPr>
    </w:p>
    <w:tbl>
      <w:tblPr>
        <w:tblStyle w:val="TableGrid"/>
        <w:tblW w:w="0" w:type="auto"/>
        <w:tblCellMar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410"/>
      </w:tblGrid>
      <w:tr w:rsidR="002F3CAA" w:rsidRPr="002F3CAA" w14:paraId="4BC34DC2" w14:textId="77777777" w:rsidTr="002F3CAA"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759B" w:themeColor="text1"/>
            </w:tcBorders>
          </w:tcPr>
          <w:p w14:paraId="66F26619" w14:textId="77777777" w:rsidR="002F3CAA" w:rsidRPr="002F3CAA" w:rsidRDefault="002F3CAA" w:rsidP="002F3CAA">
            <w:pPr>
              <w:spacing w:after="120"/>
            </w:pPr>
            <w:r>
              <w:t>Post code</w:t>
            </w:r>
          </w:p>
        </w:tc>
        <w:tc>
          <w:tcPr>
            <w:tcW w:w="2410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left w:w="108" w:type="dxa"/>
            </w:tcMar>
          </w:tcPr>
          <w:p w14:paraId="7C43AFFC" w14:textId="49358800" w:rsidR="002F3CAA" w:rsidRPr="002F3CAA" w:rsidRDefault="008438AA" w:rsidP="002F3CAA">
            <w:pPr>
              <w:spacing w:after="120"/>
            </w:pPr>
            <w:r w:rsidRPr="002F3CA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2F3CAA">
              <w:instrText xml:space="preserve"> FORMTEXT </w:instrText>
            </w:r>
            <w:r w:rsidRPr="002F3CAA">
              <w:fldChar w:fldCharType="separate"/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fldChar w:fldCharType="end"/>
            </w:r>
          </w:p>
        </w:tc>
      </w:tr>
      <w:bookmarkEnd w:id="1"/>
    </w:tbl>
    <w:p w14:paraId="5387F63B" w14:textId="478D99B7" w:rsidR="00261840" w:rsidRDefault="00261840" w:rsidP="00261840">
      <w:pPr>
        <w:rPr>
          <w:sz w:val="12"/>
        </w:rPr>
      </w:pPr>
    </w:p>
    <w:tbl>
      <w:tblPr>
        <w:tblStyle w:val="TableGrid"/>
        <w:tblW w:w="10206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7371"/>
      </w:tblGrid>
      <w:tr w:rsidR="00261840" w:rsidRPr="002F3CAA" w14:paraId="5E953BA3" w14:textId="77777777" w:rsidTr="00261840"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759B" w:themeColor="text1"/>
            </w:tcBorders>
          </w:tcPr>
          <w:p w14:paraId="2DFB5A20" w14:textId="57A8C761" w:rsidR="00261840" w:rsidRPr="002F3CAA" w:rsidRDefault="009A7F62" w:rsidP="00554A46">
            <w:pPr>
              <w:spacing w:after="120"/>
            </w:pPr>
            <w:r>
              <w:t>T</w:t>
            </w:r>
            <w:r w:rsidR="00261840">
              <w:t>rading name</w:t>
            </w:r>
          </w:p>
        </w:tc>
        <w:tc>
          <w:tcPr>
            <w:tcW w:w="737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left w:w="108" w:type="dxa"/>
            </w:tcMar>
          </w:tcPr>
          <w:p w14:paraId="1EBD488E" w14:textId="669E63BB" w:rsidR="00261840" w:rsidRPr="002F3CAA" w:rsidRDefault="00261840" w:rsidP="00554A46">
            <w:pPr>
              <w:spacing w:after="120"/>
            </w:pPr>
            <w:r w:rsidRPr="002F3CA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2F3CAA">
              <w:instrText xml:space="preserve"> FORMTEXT </w:instrText>
            </w:r>
            <w:r w:rsidRPr="002F3CAA">
              <w:fldChar w:fldCharType="separate"/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t> </w:t>
            </w:r>
            <w:r w:rsidRPr="002F3CAA">
              <w:fldChar w:fldCharType="end"/>
            </w:r>
          </w:p>
        </w:tc>
      </w:tr>
    </w:tbl>
    <w:p w14:paraId="1E4EDE3E" w14:textId="68E1ECA7" w:rsidR="00261840" w:rsidRDefault="00261840" w:rsidP="00261840">
      <w:pPr>
        <w:rPr>
          <w:sz w:val="12"/>
        </w:rPr>
      </w:pPr>
    </w:p>
    <w:tbl>
      <w:tblPr>
        <w:tblStyle w:val="TableGrid"/>
        <w:tblW w:w="6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2824"/>
        <w:gridCol w:w="461"/>
        <w:gridCol w:w="463"/>
        <w:gridCol w:w="502"/>
        <w:gridCol w:w="461"/>
        <w:gridCol w:w="533"/>
        <w:gridCol w:w="466"/>
        <w:gridCol w:w="461"/>
      </w:tblGrid>
      <w:tr w:rsidR="009A7F62" w14:paraId="4B4E0B0E" w14:textId="77777777" w:rsidTr="009A7F62">
        <w:tc>
          <w:tcPr>
            <w:tcW w:w="2825" w:type="dxa"/>
            <w:vMerge w:val="restart"/>
            <w:tcBorders>
              <w:right w:val="single" w:sz="4" w:space="0" w:color="00759B" w:themeColor="text1"/>
            </w:tcBorders>
          </w:tcPr>
          <w:p w14:paraId="1F041726" w14:textId="77E460FB" w:rsidR="009A7F62" w:rsidRDefault="009A7F62" w:rsidP="006A29BF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Premises registration number 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AF8C034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3F27BF5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2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88A4396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6B4FCCAC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6F6BD400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6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6B0E509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0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B4F4671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9A7F62" w14:paraId="1DF7FFDB" w14:textId="77777777" w:rsidTr="009A7F62">
        <w:trPr>
          <w:gridAfter w:val="7"/>
          <w:wAfter w:w="3346" w:type="dxa"/>
          <w:trHeight w:val="413"/>
        </w:trPr>
        <w:tc>
          <w:tcPr>
            <w:tcW w:w="2825" w:type="dxa"/>
            <w:vMerge/>
            <w:vAlign w:val="bottom"/>
          </w:tcPr>
          <w:p w14:paraId="0C0B0629" w14:textId="77777777" w:rsidR="009A7F62" w:rsidRDefault="009A7F62" w:rsidP="006A29BF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3E40BFF3" w14:textId="44D50FBD" w:rsidR="009A7F62" w:rsidRDefault="009A7F62" w:rsidP="00261840">
      <w:pPr>
        <w:rPr>
          <w:sz w:val="12"/>
        </w:rPr>
      </w:pPr>
    </w:p>
    <w:tbl>
      <w:tblPr>
        <w:tblStyle w:val="TableGrid"/>
        <w:tblW w:w="5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496"/>
        <w:gridCol w:w="469"/>
        <w:gridCol w:w="469"/>
        <w:gridCol w:w="469"/>
        <w:gridCol w:w="469"/>
        <w:gridCol w:w="469"/>
      </w:tblGrid>
      <w:tr w:rsidR="00261840" w14:paraId="406F1B1C" w14:textId="77777777" w:rsidTr="00554A46">
        <w:tc>
          <w:tcPr>
            <w:tcW w:w="2835" w:type="dxa"/>
            <w:vMerge w:val="restart"/>
            <w:tcBorders>
              <w:right w:val="single" w:sz="4" w:space="0" w:color="00759B" w:themeColor="text1"/>
            </w:tcBorders>
          </w:tcPr>
          <w:p w14:paraId="647A4A71" w14:textId="56D437F5" w:rsidR="00261840" w:rsidRDefault="00261840" w:rsidP="00554A46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="009A7F62">
              <w:rPr>
                <w:rFonts w:eastAsia="Calibri"/>
              </w:rPr>
              <w:t>equested date of removal</w:t>
            </w:r>
            <w:r w:rsidR="009A7F62">
              <w:rPr>
                <w:rFonts w:eastAsia="Calibri"/>
              </w:rPr>
              <w:br/>
              <w:t>(DD MM</w:t>
            </w:r>
            <w:r w:rsidR="00373A5F">
              <w:rPr>
                <w:rFonts w:eastAsia="Calibri"/>
              </w:rPr>
              <w:t xml:space="preserve"> </w:t>
            </w:r>
            <w:r w:rsidR="009A7F62">
              <w:rPr>
                <w:rFonts w:eastAsia="Calibri"/>
              </w:rPr>
              <w:t>YY)</w:t>
            </w:r>
          </w:p>
        </w:tc>
        <w:tc>
          <w:tcPr>
            <w:tcW w:w="496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4286BBAD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45DAA188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6F73B565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4502DF79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1A44017F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</w:tcPr>
          <w:p w14:paraId="3DFA2520" w14:textId="77777777" w:rsidR="00261840" w:rsidRDefault="00261840" w:rsidP="00554A46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</w:tr>
      <w:tr w:rsidR="00261840" w14:paraId="3B79B087" w14:textId="77777777" w:rsidTr="00554A46">
        <w:trPr>
          <w:gridAfter w:val="6"/>
          <w:wAfter w:w="2841" w:type="dxa"/>
          <w:trHeight w:val="413"/>
        </w:trPr>
        <w:tc>
          <w:tcPr>
            <w:tcW w:w="2835" w:type="dxa"/>
            <w:vMerge/>
            <w:vAlign w:val="center"/>
          </w:tcPr>
          <w:p w14:paraId="016FDCE3" w14:textId="77777777" w:rsidR="00261840" w:rsidRDefault="00261840" w:rsidP="00554A46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123F1F9C" w14:textId="77777777" w:rsidR="00A57B5E" w:rsidRDefault="00A57B5E" w:rsidP="00A57B5E">
      <w:pPr>
        <w:rPr>
          <w:sz w:val="12"/>
        </w:rPr>
      </w:pPr>
    </w:p>
    <w:p w14:paraId="7646E39E" w14:textId="77777777" w:rsidR="00592021" w:rsidRDefault="00592021" w:rsidP="00A57B5E">
      <w:pPr>
        <w:rPr>
          <w:sz w:val="12"/>
        </w:rPr>
      </w:pPr>
    </w:p>
    <w:p w14:paraId="621490F1" w14:textId="4873CDB1" w:rsidR="00A57B5E" w:rsidRDefault="00A57B5E" w:rsidP="00A57B5E">
      <w:pPr>
        <w:pStyle w:val="ListParagraph"/>
        <w:numPr>
          <w:ilvl w:val="1"/>
          <w:numId w:val="17"/>
        </w:numPr>
        <w:ind w:left="425" w:hanging="425"/>
        <w:contextualSpacing w:val="0"/>
        <w:rPr>
          <w:b/>
        </w:rPr>
      </w:pPr>
      <w:r>
        <w:rPr>
          <w:b/>
        </w:rPr>
        <w:lastRenderedPageBreak/>
        <w:t>What type of pharmacy do you want to remove from the register? (</w:t>
      </w:r>
      <w:proofErr w:type="gramStart"/>
      <w:r>
        <w:rPr>
          <w:b/>
        </w:rPr>
        <w:t>please</w:t>
      </w:r>
      <w:proofErr w:type="gramEnd"/>
      <w:r>
        <w:rPr>
          <w:b/>
        </w:rPr>
        <w:t xml:space="preserve"> tick </w:t>
      </w:r>
      <w:r w:rsidR="00031212">
        <w:rPr>
          <w:b/>
        </w:rPr>
        <w:t>only one</w:t>
      </w:r>
      <w:r>
        <w:rPr>
          <w:b/>
        </w:rPr>
        <w:t>)</w:t>
      </w:r>
    </w:p>
    <w:p w14:paraId="4A0950E8" w14:textId="6063CF66" w:rsidR="00A57B5E" w:rsidRPr="00657B21" w:rsidRDefault="00A57B5E" w:rsidP="00A57B5E">
      <w:pPr>
        <w:pStyle w:val="ListParagraph"/>
        <w:numPr>
          <w:ilvl w:val="0"/>
          <w:numId w:val="21"/>
        </w:numPr>
        <w:ind w:left="714" w:hanging="357"/>
        <w:contextualSpacing w:val="0"/>
        <w:rPr>
          <w:b/>
        </w:rPr>
      </w:pPr>
      <w:r w:rsidRPr="00657B21">
        <w:rPr>
          <w:b/>
        </w:rPr>
        <w:t xml:space="preserve">a high </w:t>
      </w:r>
      <w:r>
        <w:rPr>
          <w:b/>
        </w:rPr>
        <w:t>street or community pharmacy</w:t>
      </w:r>
      <w:r>
        <w:rPr>
          <w:b/>
        </w:rPr>
        <w:tab/>
      </w:r>
      <w:r>
        <w:rPr>
          <w:b/>
        </w:rPr>
        <w:tab/>
      </w:r>
      <w:r w:rsidRPr="00657B21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B21">
        <w:rPr>
          <w:b/>
          <w:color w:val="00759B" w:themeColor="text1"/>
        </w:rPr>
        <w:instrText xml:space="preserve"> FORMCHECKBOX </w:instrText>
      </w:r>
      <w:r w:rsidR="003E7834" w:rsidRPr="00657B21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657B21">
        <w:rPr>
          <w:b/>
          <w:color w:val="00759B" w:themeColor="text1"/>
        </w:rPr>
        <w:fldChar w:fldCharType="end"/>
      </w:r>
    </w:p>
    <w:p w14:paraId="6271A893" w14:textId="17B27260" w:rsidR="00A57B5E" w:rsidRPr="00657B21" w:rsidRDefault="00A57B5E" w:rsidP="00A57B5E">
      <w:pPr>
        <w:pStyle w:val="ListParagraph"/>
        <w:numPr>
          <w:ilvl w:val="0"/>
          <w:numId w:val="21"/>
        </w:numPr>
        <w:ind w:left="714" w:hanging="357"/>
        <w:contextualSpacing w:val="0"/>
        <w:rPr>
          <w:b/>
        </w:rPr>
      </w:pPr>
      <w:r w:rsidRPr="00657B21">
        <w:rPr>
          <w:b/>
        </w:rPr>
        <w:t xml:space="preserve">a </w:t>
      </w:r>
      <w:r>
        <w:rPr>
          <w:b/>
        </w:rPr>
        <w:t>hospital pharmacy</w:t>
      </w:r>
      <w:r>
        <w:rPr>
          <w:b/>
        </w:rPr>
        <w:tab/>
      </w:r>
      <w:r>
        <w:rPr>
          <w:b/>
        </w:rPr>
        <w:tab/>
      </w:r>
      <w:r w:rsidRPr="00657B21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57B21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B21">
        <w:rPr>
          <w:b/>
          <w:color w:val="00759B" w:themeColor="text1"/>
        </w:rPr>
        <w:instrText xml:space="preserve"> FORMCHECKBOX </w:instrText>
      </w:r>
      <w:r w:rsidR="003E7834" w:rsidRPr="00657B21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657B21">
        <w:rPr>
          <w:b/>
          <w:color w:val="00759B" w:themeColor="text1"/>
        </w:rPr>
        <w:fldChar w:fldCharType="end"/>
      </w:r>
    </w:p>
    <w:p w14:paraId="3D5CF681" w14:textId="77777777" w:rsidR="00A57B5E" w:rsidRPr="00A86252" w:rsidRDefault="00A57B5E" w:rsidP="00A57B5E">
      <w:pPr>
        <w:pStyle w:val="ListParagraph"/>
        <w:numPr>
          <w:ilvl w:val="0"/>
          <w:numId w:val="21"/>
        </w:numPr>
        <w:ind w:left="714" w:hanging="357"/>
        <w:contextualSpacing w:val="0"/>
        <w:rPr>
          <w:b/>
        </w:rPr>
      </w:pPr>
      <w:r>
        <w:rPr>
          <w:b/>
        </w:rPr>
        <w:t>a prison pharmacy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57B21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B21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657B21">
        <w:rPr>
          <w:b/>
          <w:color w:val="00759B" w:themeColor="text1"/>
        </w:rPr>
        <w:fldChar w:fldCharType="end"/>
      </w:r>
    </w:p>
    <w:p w14:paraId="32698A4E" w14:textId="77777777" w:rsidR="00A57B5E" w:rsidRPr="00A86252" w:rsidRDefault="00A57B5E" w:rsidP="00A57B5E">
      <w:pPr>
        <w:pStyle w:val="ListParagraph"/>
        <w:numPr>
          <w:ilvl w:val="0"/>
          <w:numId w:val="21"/>
        </w:numPr>
        <w:ind w:left="714" w:hanging="357"/>
        <w:contextualSpacing w:val="0"/>
        <w:rPr>
          <w:b/>
        </w:rPr>
      </w:pPr>
      <w:r>
        <w:rPr>
          <w:b/>
        </w:rPr>
        <w:t>a temporary pharmacy due to refurbishment</w:t>
      </w:r>
      <w:r>
        <w:rPr>
          <w:b/>
        </w:rPr>
        <w:tab/>
      </w:r>
      <w:r w:rsidRPr="00657B21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B21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657B21">
        <w:rPr>
          <w:b/>
          <w:color w:val="00759B" w:themeColor="text1"/>
        </w:rPr>
        <w:fldChar w:fldCharType="end"/>
      </w:r>
    </w:p>
    <w:p w14:paraId="15EBAB34" w14:textId="4746B208" w:rsidR="00A57B5E" w:rsidRPr="00A57B5E" w:rsidRDefault="00A57B5E" w:rsidP="00A57B5E">
      <w:pPr>
        <w:pStyle w:val="ListParagraph"/>
        <w:numPr>
          <w:ilvl w:val="0"/>
          <w:numId w:val="21"/>
        </w:numPr>
        <w:ind w:left="714" w:hanging="357"/>
        <w:contextualSpacing w:val="0"/>
        <w:rPr>
          <w:b/>
        </w:rPr>
      </w:pPr>
      <w:r w:rsidRPr="00657B21">
        <w:rPr>
          <w:b/>
        </w:rPr>
        <w:t>a</w:t>
      </w:r>
      <w:r>
        <w:rPr>
          <w:b/>
        </w:rPr>
        <w:t xml:space="preserve"> mail order or online pharmacy</w:t>
      </w:r>
      <w:r w:rsidRPr="00657B21">
        <w:rPr>
          <w:b/>
        </w:rPr>
        <w:tab/>
      </w:r>
      <w:r w:rsidRPr="00657B21">
        <w:rPr>
          <w:b/>
        </w:rPr>
        <w:tab/>
      </w:r>
      <w:r>
        <w:rPr>
          <w:b/>
        </w:rPr>
        <w:tab/>
      </w:r>
      <w:r w:rsidRPr="00657B21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B21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657B21">
        <w:rPr>
          <w:b/>
          <w:color w:val="00759B" w:themeColor="text1"/>
        </w:rPr>
        <w:fldChar w:fldCharType="end"/>
      </w:r>
    </w:p>
    <w:p w14:paraId="329D5677" w14:textId="25A1D147" w:rsidR="00607E92" w:rsidRDefault="00607E92" w:rsidP="006A29BF">
      <w:pPr>
        <w:pStyle w:val="ListParagraph"/>
      </w:pPr>
    </w:p>
    <w:p w14:paraId="2AD37E3A" w14:textId="77777777" w:rsidR="002F3CAA" w:rsidRPr="00722F02" w:rsidRDefault="002F3CAA" w:rsidP="00A05B38">
      <w:pPr>
        <w:pStyle w:val="Heading2"/>
        <w:numPr>
          <w:ilvl w:val="0"/>
          <w:numId w:val="17"/>
        </w:numPr>
        <w:spacing w:after="120"/>
        <w:ind w:left="425" w:hanging="425"/>
        <w:rPr>
          <w:sz w:val="36"/>
        </w:rPr>
      </w:pPr>
      <w:r w:rsidRPr="00722F02">
        <w:rPr>
          <w:sz w:val="36"/>
        </w:rPr>
        <w:t xml:space="preserve">Contact </w:t>
      </w:r>
      <w:proofErr w:type="gramStart"/>
      <w:r w:rsidRPr="00722F02">
        <w:rPr>
          <w:sz w:val="36"/>
        </w:rPr>
        <w:t>details</w:t>
      </w:r>
      <w:proofErr w:type="gramEnd"/>
      <w:r w:rsidR="006F41EE">
        <w:rPr>
          <w:sz w:val="36"/>
        </w:rPr>
        <w:t xml:space="preserve"> </w:t>
      </w:r>
    </w:p>
    <w:p w14:paraId="0E9E37E3" w14:textId="05215D04" w:rsidR="002F3CAA" w:rsidRPr="00AD581E" w:rsidRDefault="00DA05FD" w:rsidP="002F3CAA">
      <w:pPr>
        <w:rPr>
          <w:b/>
          <w:color w:val="00759B" w:themeColor="text1"/>
        </w:rPr>
      </w:pPr>
      <w:r w:rsidRPr="00AD581E">
        <w:rPr>
          <w:b/>
          <w:color w:val="00759B" w:themeColor="text1"/>
        </w:rPr>
        <w:t xml:space="preserve">Give the details of </w:t>
      </w:r>
      <w:r w:rsidR="00DC4CB6" w:rsidRPr="00AD581E">
        <w:rPr>
          <w:b/>
          <w:color w:val="00759B" w:themeColor="text1"/>
        </w:rPr>
        <w:t xml:space="preserve">the person we should contact about this </w:t>
      </w:r>
      <w:proofErr w:type="gramStart"/>
      <w:r w:rsidR="009A7F62">
        <w:rPr>
          <w:b/>
          <w:color w:val="00759B" w:themeColor="text1"/>
        </w:rPr>
        <w:t>removal</w:t>
      </w:r>
      <w:r w:rsidR="00DC4CB6" w:rsidRPr="00AD581E">
        <w:rPr>
          <w:b/>
          <w:color w:val="00759B" w:themeColor="text1"/>
        </w:rPr>
        <w:t>, if</w:t>
      </w:r>
      <w:proofErr w:type="gramEnd"/>
      <w:r w:rsidR="00DC4CB6" w:rsidRPr="00AD581E">
        <w:rPr>
          <w:b/>
          <w:color w:val="00759B" w:themeColor="text1"/>
        </w:rPr>
        <w:t xml:space="preserve"> we need to do so.</w:t>
      </w:r>
    </w:p>
    <w:tbl>
      <w:tblPr>
        <w:tblW w:w="1020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Look w:val="01E0" w:firstRow="1" w:lastRow="1" w:firstColumn="1" w:lastColumn="1" w:noHBand="0" w:noVBand="0"/>
      </w:tblPr>
      <w:tblGrid>
        <w:gridCol w:w="1897"/>
        <w:gridCol w:w="701"/>
        <w:gridCol w:w="705"/>
        <w:gridCol w:w="795"/>
        <w:gridCol w:w="705"/>
        <w:gridCol w:w="712"/>
        <w:gridCol w:w="705"/>
        <w:gridCol w:w="861"/>
        <w:gridCol w:w="705"/>
        <w:gridCol w:w="981"/>
        <w:gridCol w:w="1439"/>
      </w:tblGrid>
      <w:tr w:rsidR="002F3CAA" w:rsidRPr="00CA11FB" w14:paraId="66652389" w14:textId="77777777" w:rsidTr="00657B21">
        <w:trPr>
          <w:trHeight w:val="326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2B782" w14:textId="77777777" w:rsidR="002F3CAA" w:rsidRPr="00CA11FB" w:rsidRDefault="002F3CAA" w:rsidP="00657B21">
            <w:r w:rsidRPr="00CA11FB">
              <w:t>Title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6F156" w14:textId="77777777" w:rsidR="002F3CAA" w:rsidRPr="00CA11FB" w:rsidRDefault="002F3CAA" w:rsidP="00657B21">
            <w:r w:rsidRPr="00CA11FB">
              <w:t>Mr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5346E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4"/>
            <w:r w:rsidRPr="00C33F55">
              <w:rPr>
                <w:color w:val="00759B" w:themeColor="text1"/>
              </w:rPr>
              <w:instrText xml:space="preserve"> FORMCHECKBOX </w:instrText>
            </w:r>
            <w:r w:rsidR="00000000">
              <w:rPr>
                <w:color w:val="00759B" w:themeColor="text1"/>
              </w:rPr>
            </w:r>
            <w:r w:rsidR="00000000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2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91EAE" w14:textId="77777777" w:rsidR="002F3CAA" w:rsidRPr="00CA11FB" w:rsidRDefault="002F3CAA" w:rsidP="00657B21">
            <w:r w:rsidRPr="00CA11FB">
              <w:t>Mrs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4AADF6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C33F55">
              <w:rPr>
                <w:color w:val="00759B" w:themeColor="text1"/>
              </w:rPr>
              <w:instrText xml:space="preserve"> FORMCHECKBOX </w:instrText>
            </w:r>
            <w:r w:rsidR="00000000">
              <w:rPr>
                <w:color w:val="00759B" w:themeColor="text1"/>
              </w:rPr>
            </w:r>
            <w:r w:rsidR="00000000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3"/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08B69" w14:textId="77777777" w:rsidR="002F3CAA" w:rsidRPr="00CA11FB" w:rsidRDefault="002F3CAA" w:rsidP="00657B21">
            <w:r w:rsidRPr="00CA11FB">
              <w:t>Ms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11B34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6"/>
            <w:r w:rsidRPr="00C33F55">
              <w:rPr>
                <w:color w:val="00759B" w:themeColor="text1"/>
              </w:rPr>
              <w:instrText xml:space="preserve"> FORMCHECKBOX </w:instrText>
            </w:r>
            <w:r w:rsidR="00000000">
              <w:rPr>
                <w:color w:val="00759B" w:themeColor="text1"/>
              </w:rPr>
            </w:r>
            <w:r w:rsidR="00000000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4"/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D6E7C" w14:textId="77777777" w:rsidR="002F3CAA" w:rsidRPr="00CA11FB" w:rsidRDefault="002F3CAA" w:rsidP="00657B21">
            <w:r w:rsidRPr="00CA11FB">
              <w:t>Miss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7467A9" w14:textId="77777777" w:rsidR="002F3CAA" w:rsidRPr="00C33F55" w:rsidRDefault="002F3CAA" w:rsidP="00657B21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C33F55">
              <w:rPr>
                <w:color w:val="00759B" w:themeColor="text1"/>
              </w:rPr>
              <w:instrText xml:space="preserve"> FORMCHECKBOX </w:instrText>
            </w:r>
            <w:r w:rsidR="00000000">
              <w:rPr>
                <w:color w:val="00759B" w:themeColor="text1"/>
              </w:rPr>
            </w:r>
            <w:r w:rsidR="00000000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5"/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16B9855B" w14:textId="77777777" w:rsidR="002F3CAA" w:rsidRPr="00CA11FB" w:rsidRDefault="002F3CAA" w:rsidP="00657B21">
            <w:r w:rsidRPr="00CA11FB">
              <w:t xml:space="preserve">Other </w:t>
            </w:r>
          </w:p>
        </w:tc>
        <w:tc>
          <w:tcPr>
            <w:tcW w:w="143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63DA80F" w14:textId="77777777" w:rsidR="002F3CAA" w:rsidRPr="00CA11FB" w:rsidRDefault="002F3CAA" w:rsidP="00657B21">
            <w:r w:rsidRPr="00CA11FB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6"/>
          </w:p>
        </w:tc>
      </w:tr>
    </w:tbl>
    <w:p w14:paraId="511121AD" w14:textId="77777777" w:rsidR="002F3CAA" w:rsidRPr="00CA11FB" w:rsidRDefault="002F3CAA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6E627F2E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945BAB3" w14:textId="77777777" w:rsidR="002F3CAA" w:rsidRPr="00CA11FB" w:rsidRDefault="002F3CAA" w:rsidP="00657B21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3181821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7"/>
          </w:p>
        </w:tc>
      </w:tr>
    </w:tbl>
    <w:p w14:paraId="53B5F5B4" w14:textId="77777777" w:rsidR="002F3CAA" w:rsidRPr="00CA11FB" w:rsidRDefault="002F3CAA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0B5811E7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069FED1C" w14:textId="77777777" w:rsidR="002F3CAA" w:rsidRPr="00CA11FB" w:rsidRDefault="002F3CAA" w:rsidP="00657B21">
            <w:pPr>
              <w:ind w:left="34"/>
            </w:pPr>
            <w:r>
              <w:t>Position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4058022B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4CB37C12" w14:textId="1A2E00D4" w:rsidR="002F3CAA" w:rsidRDefault="002F3CAA" w:rsidP="002F3CAA">
      <w:pPr>
        <w:rPr>
          <w:sz w:val="12"/>
        </w:rPr>
      </w:pPr>
    </w:p>
    <w:tbl>
      <w:tblPr>
        <w:tblStyle w:val="TableGrid"/>
        <w:tblW w:w="6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C33F55" w14:paraId="58356764" w14:textId="77777777" w:rsidTr="00C33F55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3BCEB6B9" w14:textId="1A56FFA3" w:rsidR="00C33F55" w:rsidRDefault="00C33F55" w:rsidP="00C33F55">
            <w:pPr>
              <w:pStyle w:val="GPhCbodyblack"/>
              <w:spacing w:after="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 </w:t>
            </w:r>
            <w:r>
              <w:rPr>
                <w:rFonts w:eastAsia="Calibri"/>
              </w:rPr>
              <w:br/>
              <w:t>(if applicable)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444B10D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A48EB08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A6D6B4C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2BA10D6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724AD80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520AD1E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19E126A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C33F55" w14:paraId="1D4BE78A" w14:textId="77777777" w:rsidTr="00C33F55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13CC3CF9" w14:textId="77777777" w:rsidR="00C33F55" w:rsidRDefault="00C33F55" w:rsidP="00DA05FD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455F0AD8" w14:textId="77777777" w:rsidR="00C33F55" w:rsidRDefault="00C33F55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136EE54A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CAB9E60" w14:textId="77777777" w:rsidR="002F3CAA" w:rsidRPr="00CA11FB" w:rsidRDefault="002F3CAA" w:rsidP="00657B21">
            <w:pPr>
              <w:ind w:left="34"/>
            </w:pPr>
            <w:r>
              <w:t>Email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EE7888F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05F0DCB" w14:textId="77777777" w:rsidR="002F3CAA" w:rsidRPr="00722F02" w:rsidRDefault="002F3CAA" w:rsidP="002F3CAA">
      <w:pPr>
        <w:rPr>
          <w:sz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2F3CAA" w:rsidRPr="00CA11FB" w14:paraId="5491165A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79A0EA47" w14:textId="77777777" w:rsidR="002F3CAA" w:rsidRPr="00CA11FB" w:rsidRDefault="002F3CAA" w:rsidP="00657B21">
            <w:pPr>
              <w:ind w:left="34"/>
            </w:pPr>
            <w:r>
              <w:t>Phone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D489536" w14:textId="77777777" w:rsidR="002F3CAA" w:rsidRPr="00CA11FB" w:rsidRDefault="002F3CAA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5D135D73" w14:textId="77777777" w:rsidR="002F3CAA" w:rsidRDefault="002F3CAA" w:rsidP="002F3CAA">
      <w:pPr>
        <w:rPr>
          <w:sz w:val="12"/>
        </w:rPr>
      </w:pPr>
    </w:p>
    <w:p w14:paraId="4AF4EE0D" w14:textId="0054F4FA" w:rsidR="006F41EE" w:rsidRDefault="009A7F62" w:rsidP="00A05B38">
      <w:pPr>
        <w:pStyle w:val="Heading2"/>
        <w:numPr>
          <w:ilvl w:val="0"/>
          <w:numId w:val="17"/>
        </w:numPr>
        <w:ind w:left="426" w:hanging="426"/>
        <w:rPr>
          <w:sz w:val="36"/>
        </w:rPr>
      </w:pPr>
      <w:r>
        <w:rPr>
          <w:sz w:val="36"/>
        </w:rPr>
        <w:t>P</w:t>
      </w:r>
      <w:r w:rsidR="00607E92">
        <w:rPr>
          <w:sz w:val="36"/>
        </w:rPr>
        <w:t xml:space="preserve">harmacy </w:t>
      </w:r>
      <w:r w:rsidR="006F41EE" w:rsidRPr="006F41EE">
        <w:rPr>
          <w:sz w:val="36"/>
        </w:rPr>
        <w:t xml:space="preserve">owner details </w:t>
      </w:r>
    </w:p>
    <w:p w14:paraId="315D4A6E" w14:textId="1CF520AE" w:rsidR="00D4451D" w:rsidRPr="00576B73" w:rsidRDefault="00D4451D" w:rsidP="00A05B38">
      <w:pPr>
        <w:pStyle w:val="ListParagraph"/>
        <w:numPr>
          <w:ilvl w:val="1"/>
          <w:numId w:val="17"/>
        </w:numPr>
        <w:ind w:left="426" w:hanging="426"/>
        <w:rPr>
          <w:b/>
        </w:rPr>
      </w:pPr>
      <w:r w:rsidRPr="00576B73">
        <w:rPr>
          <w:b/>
        </w:rPr>
        <w:t xml:space="preserve">Is </w:t>
      </w:r>
      <w:r>
        <w:rPr>
          <w:b/>
        </w:rPr>
        <w:t xml:space="preserve">the organisation submitting this </w:t>
      </w:r>
      <w:r w:rsidR="009A7F62">
        <w:rPr>
          <w:b/>
        </w:rPr>
        <w:t>removal</w:t>
      </w:r>
      <w:r>
        <w:rPr>
          <w:b/>
        </w:rPr>
        <w:t>:</w:t>
      </w:r>
    </w:p>
    <w:p w14:paraId="62FD3267" w14:textId="158AF29B" w:rsidR="00D4451D" w:rsidRDefault="00D4451D" w:rsidP="00D4451D">
      <w:pPr>
        <w:ind w:firstLine="567"/>
        <w:rPr>
          <w:b/>
        </w:rPr>
      </w:pPr>
      <w:r>
        <w:rPr>
          <w:b/>
        </w:rPr>
        <w:t>a body corporate</w:t>
      </w:r>
      <w:r w:rsidR="00286E6D">
        <w:rPr>
          <w:b/>
        </w:rPr>
        <w:t xml:space="preserve"> or </w:t>
      </w:r>
      <w:r w:rsidR="00286E6D" w:rsidRPr="00D36029">
        <w:rPr>
          <w:b/>
        </w:rPr>
        <w:t>limited liability partnership</w:t>
      </w:r>
      <w:r w:rsidR="00286E6D">
        <w:rPr>
          <w:b/>
        </w:rPr>
        <w:t xml:space="preserve"> (LLP)</w:t>
      </w:r>
      <w:r>
        <w:rPr>
          <w:b/>
        </w:rPr>
        <w:tab/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 xml:space="preserve"> </w:t>
      </w:r>
      <w:r>
        <w:rPr>
          <w:b/>
          <w:color w:val="00759B" w:themeColor="text1"/>
        </w:rPr>
        <w:tab/>
      </w:r>
      <w:r>
        <w:rPr>
          <w:b/>
        </w:rPr>
        <w:t xml:space="preserve">Please fill in section </w:t>
      </w:r>
      <w:r w:rsidR="002073A9">
        <w:rPr>
          <w:b/>
        </w:rPr>
        <w:t>A</w:t>
      </w:r>
    </w:p>
    <w:p w14:paraId="26838E75" w14:textId="5C838506" w:rsidR="00D4451D" w:rsidRPr="006F41EE" w:rsidRDefault="00D4451D" w:rsidP="00D4451D">
      <w:pPr>
        <w:ind w:firstLine="567"/>
        <w:rPr>
          <w:b/>
        </w:rPr>
      </w:pPr>
      <w:r>
        <w:rPr>
          <w:b/>
        </w:rPr>
        <w:t>an NHS trust</w:t>
      </w:r>
      <w:r>
        <w:rPr>
          <w:b/>
        </w:rPr>
        <w:tab/>
      </w:r>
      <w:r>
        <w:rPr>
          <w:b/>
        </w:rPr>
        <w:tab/>
      </w:r>
      <w:r w:rsidR="00286E6D">
        <w:rPr>
          <w:b/>
        </w:rPr>
        <w:tab/>
      </w:r>
      <w:r w:rsidR="00286E6D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 xml:space="preserve"> </w:t>
      </w:r>
      <w:r>
        <w:rPr>
          <w:b/>
          <w:color w:val="00759B" w:themeColor="text1"/>
        </w:rPr>
        <w:tab/>
      </w:r>
      <w:r>
        <w:rPr>
          <w:b/>
        </w:rPr>
        <w:t xml:space="preserve">Please fill in section </w:t>
      </w:r>
      <w:proofErr w:type="gramStart"/>
      <w:r w:rsidR="002073A9">
        <w:rPr>
          <w:b/>
        </w:rPr>
        <w:t>B</w:t>
      </w:r>
      <w:proofErr w:type="gramEnd"/>
    </w:p>
    <w:p w14:paraId="1FFCEDB5" w14:textId="3EBCA524" w:rsidR="00D4451D" w:rsidRDefault="00D4451D" w:rsidP="00D4451D">
      <w:pPr>
        <w:ind w:firstLine="567"/>
        <w:rPr>
          <w:b/>
        </w:rPr>
      </w:pPr>
      <w:r>
        <w:rPr>
          <w:b/>
        </w:rPr>
        <w:t>a sole trader or partnership</w:t>
      </w:r>
      <w:r>
        <w:rPr>
          <w:b/>
        </w:rPr>
        <w:tab/>
      </w:r>
      <w:r w:rsidR="00286E6D">
        <w:rPr>
          <w:b/>
        </w:rPr>
        <w:tab/>
      </w:r>
      <w:r w:rsidR="00286E6D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ab/>
      </w:r>
      <w:r w:rsidRPr="006F41EE">
        <w:rPr>
          <w:b/>
        </w:rPr>
        <w:t xml:space="preserve">Please fill in section </w:t>
      </w:r>
      <w:proofErr w:type="gramStart"/>
      <w:r w:rsidR="002073A9">
        <w:rPr>
          <w:b/>
        </w:rPr>
        <w:t>C</w:t>
      </w:r>
      <w:proofErr w:type="gramEnd"/>
    </w:p>
    <w:p w14:paraId="661828A6" w14:textId="77777777" w:rsidR="00F96005" w:rsidRPr="00576B73" w:rsidRDefault="00F96005" w:rsidP="00D4451D">
      <w:pPr>
        <w:ind w:firstLine="567"/>
        <w:rPr>
          <w:b/>
        </w:rPr>
      </w:pPr>
    </w:p>
    <w:p w14:paraId="4537EC01" w14:textId="3154B6A7" w:rsidR="00D4451D" w:rsidRPr="002073A9" w:rsidRDefault="002073A9" w:rsidP="002073A9">
      <w:pPr>
        <w:pStyle w:val="Heading3"/>
        <w:rPr>
          <w:color w:val="00759B" w:themeColor="text1"/>
        </w:rPr>
      </w:pPr>
      <w:r w:rsidRPr="002073A9">
        <w:rPr>
          <w:color w:val="00759B" w:themeColor="text1"/>
        </w:rPr>
        <w:t>Section A: Body corporate</w:t>
      </w:r>
      <w:r w:rsidR="005A4B29">
        <w:rPr>
          <w:color w:val="00759B" w:themeColor="text1"/>
        </w:rPr>
        <w:t xml:space="preserve"> or LLP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6F41EE" w:rsidRPr="006F41EE" w14:paraId="4F8F0025" w14:textId="77777777" w:rsidTr="006F41EE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0D65C57F" w14:textId="77777777" w:rsidR="006F41EE" w:rsidRPr="006F41EE" w:rsidRDefault="006F41EE" w:rsidP="006F41EE">
            <w:r w:rsidRPr="006F41EE">
              <w:t xml:space="preserve">Organisation name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4565887" w14:textId="77777777" w:rsidR="006F41EE" w:rsidRPr="006F41EE" w:rsidRDefault="006F41EE" w:rsidP="006F41EE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3C0561C2" w14:textId="77777777" w:rsidR="006F41EE" w:rsidRPr="006F41EE" w:rsidRDefault="006F41EE" w:rsidP="006F41EE">
      <w:pPr>
        <w:rPr>
          <w:sz w:val="12"/>
        </w:rPr>
      </w:pP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6F41EE" w:rsidRPr="00722F02" w14:paraId="503D2504" w14:textId="77777777" w:rsidTr="00657B21"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358432E8" w14:textId="4A00734F" w:rsidR="006F41EE" w:rsidRPr="00722F02" w:rsidRDefault="00F22686" w:rsidP="00657B21">
            <w:pPr>
              <w:ind w:left="34"/>
            </w:pPr>
            <w:r w:rsidRPr="00CD32D1">
              <w:t xml:space="preserve">Organisation </w:t>
            </w:r>
            <w:r w:rsidR="006F41EE" w:rsidRPr="00CD32D1">
              <w:t xml:space="preserve">address </w:t>
            </w:r>
            <w:r w:rsidRPr="00CD32D1">
              <w:br/>
            </w:r>
            <w:r w:rsidR="00964BEF" w:rsidRPr="00CD32D1">
              <w:lastRenderedPageBreak/>
              <w:t>(</w:t>
            </w:r>
            <w:r w:rsidRPr="00CD32D1">
              <w:t xml:space="preserve">as </w:t>
            </w:r>
            <w:r w:rsidR="00964BEF" w:rsidRPr="00CD32D1">
              <w:t xml:space="preserve">registered with </w:t>
            </w:r>
            <w:r w:rsidRPr="00CD32D1">
              <w:t>C</w:t>
            </w:r>
            <w:r w:rsidR="00964BEF" w:rsidRPr="00CD32D1">
              <w:t xml:space="preserve">ompanies </w:t>
            </w:r>
            <w:r w:rsidRPr="00CD32D1">
              <w:t>H</w:t>
            </w:r>
            <w:r w:rsidR="00964BEF" w:rsidRPr="00CD32D1">
              <w:t>ouse)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 w:themeColor="text1"/>
              <w:right w:val="single" w:sz="8" w:space="0" w:color="00759B"/>
            </w:tcBorders>
            <w:shd w:val="clear" w:color="auto" w:fill="FFFFFF"/>
          </w:tcPr>
          <w:p w14:paraId="19410CE5" w14:textId="77777777" w:rsidR="00535456" w:rsidRDefault="006F41EE" w:rsidP="00535456">
            <w:pPr>
              <w:ind w:left="176" w:hanging="142"/>
            </w:pPr>
            <w:r w:rsidRPr="00722F02">
              <w:lastRenderedPageBreak/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22F02">
              <w:instrText xml:space="preserve"> FORMTEXT </w:instrText>
            </w:r>
            <w:r w:rsidRPr="00722F02">
              <w:fldChar w:fldCharType="separate"/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</w:p>
          <w:p w14:paraId="4356F694" w14:textId="77777777" w:rsidR="00535456" w:rsidRDefault="00535456" w:rsidP="00535456">
            <w:pPr>
              <w:ind w:left="176" w:hanging="142"/>
            </w:pPr>
          </w:p>
          <w:p w14:paraId="4698FF4F" w14:textId="7687508A" w:rsidR="00535456" w:rsidRDefault="00535456" w:rsidP="00535456">
            <w:pPr>
              <w:ind w:left="176" w:hanging="142"/>
            </w:pPr>
          </w:p>
          <w:p w14:paraId="4029ABFA" w14:textId="77777777" w:rsidR="00535456" w:rsidRDefault="00535456" w:rsidP="00535456">
            <w:pPr>
              <w:ind w:left="176" w:hanging="142"/>
            </w:pPr>
          </w:p>
          <w:p w14:paraId="38E5500F" w14:textId="7A3E6441" w:rsidR="006F41EE" w:rsidRPr="00722F02" w:rsidRDefault="006F41EE" w:rsidP="00535456">
            <w:pPr>
              <w:ind w:left="176" w:hanging="142"/>
            </w:pPr>
            <w:r w:rsidRPr="00722F02">
              <w:t> </w:t>
            </w:r>
            <w:r w:rsidRPr="00722F02">
              <w:fldChar w:fldCharType="end"/>
            </w:r>
          </w:p>
        </w:tc>
      </w:tr>
    </w:tbl>
    <w:p w14:paraId="54C1F4ED" w14:textId="77777777" w:rsidR="006F41EE" w:rsidRPr="006F41EE" w:rsidRDefault="006F41EE" w:rsidP="006F41EE">
      <w:pPr>
        <w:rPr>
          <w:sz w:val="12"/>
        </w:rPr>
      </w:pPr>
    </w:p>
    <w:tbl>
      <w:tblPr>
        <w:tblStyle w:val="TableGrid"/>
        <w:tblW w:w="0" w:type="auto"/>
        <w:tblCellMar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402"/>
      </w:tblGrid>
      <w:tr w:rsidR="006F41EE" w:rsidRPr="002F3CAA" w14:paraId="024FD615" w14:textId="77777777" w:rsidTr="006F41EE"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 w:themeColor="text1"/>
            </w:tcBorders>
          </w:tcPr>
          <w:p w14:paraId="2FDE0635" w14:textId="77777777" w:rsidR="006F41EE" w:rsidRPr="002F3CAA" w:rsidRDefault="006F41EE" w:rsidP="00657B21">
            <w:pPr>
              <w:spacing w:after="120"/>
            </w:pPr>
            <w:r>
              <w:t>Post code</w:t>
            </w:r>
          </w:p>
        </w:tc>
        <w:tc>
          <w:tcPr>
            <w:tcW w:w="3402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left w:w="108" w:type="dxa"/>
            </w:tcMar>
          </w:tcPr>
          <w:p w14:paraId="73A0FE7C" w14:textId="77777777" w:rsidR="006F41EE" w:rsidRPr="002F3CAA" w:rsidRDefault="006F41EE" w:rsidP="00657B21">
            <w:pPr>
              <w:spacing w:after="120"/>
            </w:pPr>
            <w:r w:rsidRPr="002F3CAA"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F3CAA">
              <w:instrText xml:space="preserve"> FORMTEXT </w:instrText>
            </w:r>
            <w:r w:rsidRPr="002F3CAA">
              <w:fldChar w:fldCharType="separate"/>
            </w:r>
            <w:r w:rsidRPr="002F3CAA">
              <w:t> </w:t>
            </w:r>
            <w:r w:rsidRPr="002F3CAA">
              <w:t> </w:t>
            </w:r>
            <w:r w:rsidRPr="002F3CAA">
              <w:fldChar w:fldCharType="end"/>
            </w:r>
          </w:p>
        </w:tc>
      </w:tr>
    </w:tbl>
    <w:p w14:paraId="4BD4A0FF" w14:textId="77777777" w:rsidR="006F41EE" w:rsidRDefault="006F41EE" w:rsidP="006F41EE">
      <w:pPr>
        <w:rPr>
          <w:sz w:val="12"/>
        </w:rPr>
      </w:pPr>
    </w:p>
    <w:tbl>
      <w:tblPr>
        <w:tblW w:w="6379" w:type="dxa"/>
        <w:shd w:val="clear" w:color="auto" w:fill="FFFFFF"/>
        <w:tblLook w:val="01E0" w:firstRow="1" w:lastRow="1" w:firstColumn="1" w:lastColumn="1" w:noHBand="0" w:noVBand="0"/>
      </w:tblPr>
      <w:tblGrid>
        <w:gridCol w:w="3261"/>
        <w:gridCol w:w="3118"/>
      </w:tblGrid>
      <w:tr w:rsidR="004742C8" w:rsidRPr="006F41EE" w14:paraId="6D6E1A30" w14:textId="77777777" w:rsidTr="00D4451D">
        <w:trPr>
          <w:trHeight w:val="397"/>
        </w:trPr>
        <w:tc>
          <w:tcPr>
            <w:tcW w:w="3261" w:type="dxa"/>
            <w:tcBorders>
              <w:right w:val="single" w:sz="8" w:space="0" w:color="00759B"/>
            </w:tcBorders>
            <w:shd w:val="clear" w:color="auto" w:fill="auto"/>
          </w:tcPr>
          <w:p w14:paraId="3731276A" w14:textId="77777777" w:rsidR="004742C8" w:rsidRPr="006F41EE" w:rsidRDefault="004742C8" w:rsidP="00657B21">
            <w:r>
              <w:t xml:space="preserve">Companies House number </w:t>
            </w:r>
          </w:p>
        </w:tc>
        <w:tc>
          <w:tcPr>
            <w:tcW w:w="3118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3C1D0A4" w14:textId="77777777" w:rsidR="004742C8" w:rsidRPr="006F41EE" w:rsidRDefault="004742C8" w:rsidP="00657B21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33EF91F5" w14:textId="77777777" w:rsidR="004742C8" w:rsidRDefault="004742C8" w:rsidP="006F41EE"/>
    <w:p w14:paraId="05CC07D8" w14:textId="43A298B9" w:rsidR="00E02B2F" w:rsidRPr="002073A9" w:rsidRDefault="002073A9" w:rsidP="002073A9">
      <w:pPr>
        <w:tabs>
          <w:tab w:val="left" w:pos="426"/>
        </w:tabs>
        <w:rPr>
          <w:b/>
        </w:rPr>
      </w:pPr>
      <w:r>
        <w:rPr>
          <w:b/>
        </w:rPr>
        <w:t>A1.</w:t>
      </w:r>
      <w:r>
        <w:rPr>
          <w:b/>
        </w:rPr>
        <w:tab/>
      </w:r>
      <w:r w:rsidR="00D4451D" w:rsidRPr="002073A9">
        <w:rPr>
          <w:b/>
        </w:rPr>
        <w:t>Give details of all the current directors of the body corporate</w:t>
      </w:r>
      <w:r w:rsidR="00286E6D">
        <w:rPr>
          <w:b/>
        </w:rPr>
        <w:t xml:space="preserve"> or </w:t>
      </w:r>
      <w:r w:rsidR="000C43FC">
        <w:rPr>
          <w:b/>
        </w:rPr>
        <w:t>partners of the LLP</w:t>
      </w:r>
      <w:r w:rsidR="00D4451D" w:rsidRPr="002073A9">
        <w:rPr>
          <w:b/>
        </w:rPr>
        <w:t xml:space="preserve">. </w:t>
      </w:r>
    </w:p>
    <w:tbl>
      <w:tblPr>
        <w:tblStyle w:val="TableGrid"/>
        <w:tblW w:w="0" w:type="auto"/>
        <w:tblInd w:w="425" w:type="dxa"/>
        <w:tblBorders>
          <w:top w:val="single" w:sz="12" w:space="0" w:color="00759B"/>
          <w:left w:val="single" w:sz="12" w:space="0" w:color="00759B"/>
          <w:bottom w:val="single" w:sz="12" w:space="0" w:color="00759B"/>
          <w:right w:val="single" w:sz="12" w:space="0" w:color="00759B"/>
          <w:insideH w:val="single" w:sz="12" w:space="0" w:color="00759B"/>
          <w:insideV w:val="single" w:sz="12" w:space="0" w:color="00759B"/>
        </w:tblBorders>
        <w:tblLook w:val="04A0" w:firstRow="1" w:lastRow="0" w:firstColumn="1" w:lastColumn="0" w:noHBand="0" w:noVBand="1"/>
      </w:tblPr>
      <w:tblGrid>
        <w:gridCol w:w="978"/>
        <w:gridCol w:w="2835"/>
        <w:gridCol w:w="2977"/>
        <w:gridCol w:w="2959"/>
      </w:tblGrid>
      <w:tr w:rsidR="00D4451D" w:rsidRPr="00D4451D" w14:paraId="4D894D3E" w14:textId="77777777" w:rsidTr="00D4451D">
        <w:tc>
          <w:tcPr>
            <w:tcW w:w="978" w:type="dxa"/>
          </w:tcPr>
          <w:p w14:paraId="7F55A8B4" w14:textId="77777777" w:rsidR="00D4451D" w:rsidRPr="00D4451D" w:rsidRDefault="00D4451D" w:rsidP="00D4451D">
            <w:pPr>
              <w:rPr>
                <w:b/>
              </w:rPr>
            </w:pPr>
            <w:r>
              <w:rPr>
                <w:b/>
              </w:rPr>
              <w:t>Title</w:t>
            </w:r>
            <w:r w:rsidRPr="00D4451D">
              <w:rPr>
                <w:b/>
              </w:rPr>
              <w:br/>
            </w:r>
          </w:p>
        </w:tc>
        <w:tc>
          <w:tcPr>
            <w:tcW w:w="2835" w:type="dxa"/>
          </w:tcPr>
          <w:p w14:paraId="14360D49" w14:textId="77777777" w:rsidR="00D4451D" w:rsidRPr="00D4451D" w:rsidRDefault="00D4451D" w:rsidP="00D4451D">
            <w:pPr>
              <w:rPr>
                <w:b/>
              </w:rPr>
            </w:pPr>
            <w:r>
              <w:rPr>
                <w:b/>
              </w:rPr>
              <w:t>First name(s)</w:t>
            </w:r>
          </w:p>
        </w:tc>
        <w:tc>
          <w:tcPr>
            <w:tcW w:w="2977" w:type="dxa"/>
          </w:tcPr>
          <w:p w14:paraId="78A861CA" w14:textId="77777777" w:rsidR="00D4451D" w:rsidRPr="00D4451D" w:rsidRDefault="00D4451D" w:rsidP="00D4451D">
            <w:pPr>
              <w:rPr>
                <w:b/>
              </w:rPr>
            </w:pPr>
            <w:r>
              <w:rPr>
                <w:b/>
              </w:rPr>
              <w:t>Surname or family name</w:t>
            </w:r>
          </w:p>
        </w:tc>
        <w:tc>
          <w:tcPr>
            <w:tcW w:w="2959" w:type="dxa"/>
          </w:tcPr>
          <w:p w14:paraId="6EBC6C07" w14:textId="77777777" w:rsidR="00D4451D" w:rsidRPr="00D4451D" w:rsidRDefault="00D4451D" w:rsidP="00D4451D">
            <w:pPr>
              <w:rPr>
                <w:b/>
              </w:rPr>
            </w:pPr>
            <w:proofErr w:type="spellStart"/>
            <w:r>
              <w:rPr>
                <w:b/>
              </w:rPr>
              <w:t>GPhC</w:t>
            </w:r>
            <w:proofErr w:type="spellEnd"/>
            <w:r>
              <w:rPr>
                <w:b/>
              </w:rPr>
              <w:t xml:space="preserve"> registration number (if applicable)</w:t>
            </w:r>
          </w:p>
        </w:tc>
      </w:tr>
      <w:tr w:rsidR="00D4451D" w:rsidRPr="00D4451D" w14:paraId="7590028A" w14:textId="77777777" w:rsidTr="00D4451D">
        <w:tc>
          <w:tcPr>
            <w:tcW w:w="978" w:type="dxa"/>
          </w:tcPr>
          <w:p w14:paraId="27651160" w14:textId="77777777" w:rsidR="00957E3A" w:rsidRDefault="00D4451D" w:rsidP="00957E3A">
            <w:r w:rsidRPr="00D4451D">
              <w:rPr>
                <w:b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4451D">
              <w:rPr>
                <w:b/>
              </w:rPr>
              <w:instrText xml:space="preserve"> FORMTEXT </w:instrText>
            </w:r>
            <w:r w:rsidRPr="00D4451D">
              <w:rPr>
                <w:b/>
              </w:rPr>
            </w:r>
            <w:r w:rsidRPr="00D4451D">
              <w:rPr>
                <w:b/>
              </w:rPr>
              <w:fldChar w:fldCharType="separate"/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</w:p>
          <w:p w14:paraId="6B585F26" w14:textId="77777777" w:rsidR="00957E3A" w:rsidRDefault="00957E3A" w:rsidP="00957E3A"/>
          <w:p w14:paraId="38471563" w14:textId="77777777" w:rsidR="00957E3A" w:rsidRDefault="00957E3A" w:rsidP="00957E3A"/>
          <w:p w14:paraId="1A0C560D" w14:textId="77777777" w:rsidR="00957E3A" w:rsidRDefault="00957E3A" w:rsidP="00957E3A"/>
          <w:p w14:paraId="664DF774" w14:textId="77777777" w:rsidR="00957E3A" w:rsidRDefault="00957E3A" w:rsidP="00957E3A"/>
          <w:p w14:paraId="581B08F6" w14:textId="77777777" w:rsidR="00957E3A" w:rsidRDefault="00957E3A" w:rsidP="00957E3A"/>
          <w:p w14:paraId="2033ADD2" w14:textId="77777777" w:rsidR="00957E3A" w:rsidRDefault="00957E3A" w:rsidP="00957E3A"/>
          <w:p w14:paraId="79A00CB4" w14:textId="77777777" w:rsidR="00957E3A" w:rsidRDefault="00957E3A" w:rsidP="00957E3A"/>
          <w:p w14:paraId="0C14572B" w14:textId="77777777" w:rsidR="00957E3A" w:rsidRPr="00D4451D" w:rsidRDefault="00D4451D" w:rsidP="00957E3A">
            <w:pPr>
              <w:rPr>
                <w:b/>
              </w:rPr>
            </w:pPr>
            <w:r w:rsidRPr="00D4451D">
              <w:t> </w:t>
            </w:r>
            <w:r w:rsidRPr="00D4451D">
              <w:rPr>
                <w:b/>
              </w:rPr>
              <w:fldChar w:fldCharType="end"/>
            </w:r>
          </w:p>
        </w:tc>
        <w:tc>
          <w:tcPr>
            <w:tcW w:w="2835" w:type="dxa"/>
          </w:tcPr>
          <w:p w14:paraId="0360D72E" w14:textId="77777777" w:rsidR="00D4451D" w:rsidRPr="00D4451D" w:rsidRDefault="00D4451D" w:rsidP="00D4451D">
            <w:pPr>
              <w:rPr>
                <w:b/>
              </w:rPr>
            </w:pPr>
            <w:r w:rsidRPr="00D4451D">
              <w:rPr>
                <w:b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4451D">
              <w:rPr>
                <w:b/>
              </w:rPr>
              <w:instrText xml:space="preserve"> FORMTEXT </w:instrText>
            </w:r>
            <w:r w:rsidRPr="00D4451D">
              <w:rPr>
                <w:b/>
              </w:rPr>
            </w:r>
            <w:r w:rsidRPr="00D4451D">
              <w:rPr>
                <w:b/>
              </w:rPr>
              <w:fldChar w:fldCharType="separate"/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rPr>
                <w:b/>
              </w:rPr>
              <w:fldChar w:fldCharType="end"/>
            </w:r>
          </w:p>
        </w:tc>
        <w:tc>
          <w:tcPr>
            <w:tcW w:w="2977" w:type="dxa"/>
          </w:tcPr>
          <w:p w14:paraId="352BA8EC" w14:textId="77777777" w:rsidR="00D4451D" w:rsidRPr="00D4451D" w:rsidRDefault="00D4451D" w:rsidP="00D4451D">
            <w:pPr>
              <w:rPr>
                <w:b/>
              </w:rPr>
            </w:pPr>
            <w:r w:rsidRPr="00D4451D"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D4451D">
              <w:rPr>
                <w:b/>
              </w:rPr>
              <w:instrText xml:space="preserve"> FORMTEXT </w:instrText>
            </w:r>
            <w:r w:rsidRPr="00D4451D">
              <w:rPr>
                <w:b/>
              </w:rPr>
            </w:r>
            <w:r w:rsidRPr="00D4451D">
              <w:rPr>
                <w:b/>
              </w:rPr>
              <w:fldChar w:fldCharType="separate"/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rPr>
                <w:b/>
              </w:rPr>
              <w:fldChar w:fldCharType="end"/>
            </w:r>
          </w:p>
        </w:tc>
        <w:tc>
          <w:tcPr>
            <w:tcW w:w="2959" w:type="dxa"/>
          </w:tcPr>
          <w:p w14:paraId="66FC3BD3" w14:textId="77777777" w:rsidR="00D4451D" w:rsidRPr="00D4451D" w:rsidRDefault="00D4451D" w:rsidP="00D4451D">
            <w:pPr>
              <w:rPr>
                <w:b/>
              </w:rPr>
            </w:pPr>
            <w:r w:rsidRPr="00D4451D">
              <w:rPr>
                <w:b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D4451D">
              <w:rPr>
                <w:b/>
              </w:rPr>
              <w:instrText xml:space="preserve"> FORMTEXT </w:instrText>
            </w:r>
            <w:r w:rsidRPr="00D4451D">
              <w:rPr>
                <w:b/>
              </w:rPr>
            </w:r>
            <w:r w:rsidRPr="00D4451D">
              <w:rPr>
                <w:b/>
              </w:rPr>
              <w:fldChar w:fldCharType="separate"/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t> </w:t>
            </w:r>
            <w:r w:rsidRPr="00D4451D">
              <w:rPr>
                <w:b/>
              </w:rPr>
              <w:fldChar w:fldCharType="end"/>
            </w:r>
          </w:p>
        </w:tc>
      </w:tr>
    </w:tbl>
    <w:p w14:paraId="30BE4FC3" w14:textId="77777777" w:rsidR="00D4451D" w:rsidRDefault="00D4451D" w:rsidP="00D4451D">
      <w:pPr>
        <w:pStyle w:val="ListParagraph"/>
        <w:ind w:left="567"/>
        <w:contextualSpacing w:val="0"/>
        <w:rPr>
          <w:b/>
        </w:rPr>
      </w:pPr>
    </w:p>
    <w:tbl>
      <w:tblPr>
        <w:tblW w:w="9214" w:type="dxa"/>
        <w:shd w:val="clear" w:color="auto" w:fill="FFFFFF"/>
        <w:tblLook w:val="01E0" w:firstRow="1" w:lastRow="1" w:firstColumn="1" w:lastColumn="1" w:noHBand="0" w:noVBand="0"/>
      </w:tblPr>
      <w:tblGrid>
        <w:gridCol w:w="3402"/>
        <w:gridCol w:w="5812"/>
      </w:tblGrid>
      <w:tr w:rsidR="004742C8" w:rsidRPr="00CA11FB" w14:paraId="35885D07" w14:textId="77777777" w:rsidTr="00222A18">
        <w:trPr>
          <w:trHeight w:val="397"/>
        </w:trPr>
        <w:tc>
          <w:tcPr>
            <w:tcW w:w="3402" w:type="dxa"/>
            <w:tcBorders>
              <w:right w:val="single" w:sz="8" w:space="0" w:color="00759B"/>
            </w:tcBorders>
            <w:shd w:val="clear" w:color="auto" w:fill="auto"/>
          </w:tcPr>
          <w:p w14:paraId="6790A228" w14:textId="77777777" w:rsidR="004742C8" w:rsidRPr="00CA11FB" w:rsidRDefault="004742C8" w:rsidP="00657B21">
            <w:r>
              <w:t>Superintendent name</w:t>
            </w:r>
            <w:r w:rsidRPr="00CA11FB">
              <w:t xml:space="preserve"> </w:t>
            </w:r>
          </w:p>
        </w:tc>
        <w:tc>
          <w:tcPr>
            <w:tcW w:w="5812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32A9C21B" w14:textId="77777777" w:rsidR="004742C8" w:rsidRPr="00CA11FB" w:rsidRDefault="004742C8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4B659981" w14:textId="77777777" w:rsidR="004742C8" w:rsidRPr="004742C8" w:rsidRDefault="004742C8" w:rsidP="004742C8">
      <w:pPr>
        <w:pStyle w:val="ListParagraph"/>
        <w:ind w:left="567"/>
        <w:rPr>
          <w:b/>
          <w:sz w:val="12"/>
        </w:rPr>
      </w:pPr>
    </w:p>
    <w:tbl>
      <w:tblPr>
        <w:tblStyle w:val="TableGrid"/>
        <w:tblW w:w="6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286E6D" w14:paraId="4870BA3D" w14:textId="77777777" w:rsidTr="00222A18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13BEBA0A" w14:textId="563BF7E0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bookmarkStart w:id="8" w:name="_Hlk23249572"/>
            <w:r>
              <w:rPr>
                <w:rFonts w:eastAsia="Calibri"/>
              </w:rPr>
              <w:t xml:space="preserve">Superintendent’s </w:t>
            </w: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6F3D2C0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2E8BD4F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5B343F5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942FA0D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97F9BB6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F8590E6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214A418" w14:textId="77777777" w:rsidR="00286E6D" w:rsidRDefault="00286E6D" w:rsidP="00286E6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286E6D" w14:paraId="775CE0AB" w14:textId="77777777" w:rsidTr="00222A18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27A591E0" w14:textId="45CB0DF3" w:rsidR="00286E6D" w:rsidRDefault="00286E6D" w:rsidP="00657B21">
            <w:pPr>
              <w:pStyle w:val="GPhCbodyblack"/>
              <w:spacing w:after="120"/>
              <w:rPr>
                <w:rFonts w:eastAsia="Calibri"/>
              </w:rPr>
            </w:pPr>
          </w:p>
        </w:tc>
      </w:tr>
      <w:bookmarkEnd w:id="8"/>
    </w:tbl>
    <w:p w14:paraId="58FF3ED0" w14:textId="3373FCEC" w:rsidR="006A29BF" w:rsidRDefault="006A29BF" w:rsidP="006A29BF">
      <w:pPr>
        <w:rPr>
          <w:b/>
          <w:sz w:val="12"/>
        </w:rPr>
      </w:pPr>
    </w:p>
    <w:p w14:paraId="03BAC646" w14:textId="0DFF4C6E" w:rsidR="000844F1" w:rsidRPr="000844F1" w:rsidRDefault="000844F1" w:rsidP="006A29BF">
      <w:pPr>
        <w:rPr>
          <w:b/>
        </w:rPr>
      </w:pPr>
      <w:r w:rsidRPr="000844F1">
        <w:rPr>
          <w:b/>
        </w:rPr>
        <w:t xml:space="preserve">Important: </w:t>
      </w:r>
      <w:r w:rsidRPr="000844F1">
        <w:t>If, following the removal of these pharmacy premises from Part 3 of the register, the body corporate or LLP no longer owns any pharmacy premises, the Superintendent Pharmacist must complete and submit a resignation of superintendent form to notify us that they are no longer carrying out that role for this organisation.</w:t>
      </w:r>
    </w:p>
    <w:p w14:paraId="2D780905" w14:textId="77777777" w:rsidR="009F58FD" w:rsidRPr="00F96005" w:rsidRDefault="009F58FD" w:rsidP="00F96005">
      <w:pPr>
        <w:rPr>
          <w:b/>
        </w:rPr>
      </w:pPr>
    </w:p>
    <w:p w14:paraId="067CE07D" w14:textId="77777777" w:rsidR="00E02B2F" w:rsidRPr="002073A9" w:rsidRDefault="002073A9" w:rsidP="002073A9">
      <w:pPr>
        <w:pStyle w:val="Heading3"/>
        <w:rPr>
          <w:color w:val="00759B" w:themeColor="text1"/>
        </w:rPr>
      </w:pPr>
      <w:r w:rsidRPr="002073A9">
        <w:rPr>
          <w:color w:val="00759B" w:themeColor="text1"/>
        </w:rPr>
        <w:t xml:space="preserve">Section B: </w:t>
      </w:r>
      <w:r w:rsidR="00D4451D" w:rsidRPr="002073A9">
        <w:rPr>
          <w:color w:val="00759B" w:themeColor="text1"/>
        </w:rPr>
        <w:t xml:space="preserve">NHS trust 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D4451D" w:rsidRPr="006F41EE" w14:paraId="1B3F0C11" w14:textId="77777777" w:rsidTr="00657B21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7FBCC55E" w14:textId="77777777" w:rsidR="00D4451D" w:rsidRPr="006F41EE" w:rsidRDefault="00D4451D" w:rsidP="00D4451D">
            <w:r w:rsidRPr="006F41EE">
              <w:t xml:space="preserve">Organisation name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07EC9C91" w14:textId="77777777" w:rsidR="00D4451D" w:rsidRPr="006F41EE" w:rsidRDefault="00D4451D" w:rsidP="00657B21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5CBEB427" w14:textId="77777777" w:rsidR="00D4451D" w:rsidRPr="006F41EE" w:rsidRDefault="00D4451D" w:rsidP="00D4451D">
      <w:pPr>
        <w:rPr>
          <w:sz w:val="12"/>
        </w:rPr>
      </w:pP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D4451D" w:rsidRPr="00722F02" w14:paraId="422C5E23" w14:textId="77777777" w:rsidTr="00657B21"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1B121D0E" w14:textId="1F98108E" w:rsidR="00D4451D" w:rsidRPr="00722F02" w:rsidRDefault="005A4B29" w:rsidP="00657B21">
            <w:pPr>
              <w:ind w:left="34"/>
            </w:pPr>
            <w:r>
              <w:t>A</w:t>
            </w:r>
            <w:r w:rsidR="00D4451D" w:rsidRPr="00722F02">
              <w:t xml:space="preserve">ddress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 w:themeColor="text1"/>
              <w:right w:val="single" w:sz="8" w:space="0" w:color="00759B"/>
            </w:tcBorders>
            <w:shd w:val="clear" w:color="auto" w:fill="FFFFFF"/>
          </w:tcPr>
          <w:p w14:paraId="20F1503E" w14:textId="77777777" w:rsidR="00D4451D" w:rsidRPr="00722F02" w:rsidRDefault="00D4451D" w:rsidP="00657B21">
            <w:pPr>
              <w:ind w:left="176" w:hanging="142"/>
            </w:pPr>
            <w:r w:rsidRPr="00722F02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22F02">
              <w:instrText xml:space="preserve"> FORMTEXT </w:instrText>
            </w:r>
            <w:r w:rsidRPr="00722F02">
              <w:fldChar w:fldCharType="separate"/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fldChar w:fldCharType="end"/>
            </w:r>
          </w:p>
          <w:p w14:paraId="64A0302A" w14:textId="77777777" w:rsidR="00D4451D" w:rsidRPr="00722F02" w:rsidRDefault="00D4451D" w:rsidP="00657B21">
            <w:pPr>
              <w:ind w:left="176" w:hanging="142"/>
            </w:pPr>
          </w:p>
          <w:p w14:paraId="7064ACB2" w14:textId="77777777" w:rsidR="00D4451D" w:rsidRPr="00722F02" w:rsidRDefault="00D4451D" w:rsidP="00657B21">
            <w:pPr>
              <w:ind w:left="176" w:hanging="142"/>
            </w:pPr>
          </w:p>
          <w:p w14:paraId="61422904" w14:textId="77777777" w:rsidR="00D4451D" w:rsidRPr="00722F02" w:rsidRDefault="00D4451D" w:rsidP="00657B21">
            <w:pPr>
              <w:ind w:left="176" w:hanging="142"/>
            </w:pPr>
          </w:p>
        </w:tc>
      </w:tr>
    </w:tbl>
    <w:p w14:paraId="3B243CD5" w14:textId="77777777" w:rsidR="00D4451D" w:rsidRPr="006F41EE" w:rsidRDefault="00D4451D" w:rsidP="00D4451D">
      <w:pPr>
        <w:rPr>
          <w:sz w:val="12"/>
        </w:rPr>
      </w:pPr>
    </w:p>
    <w:tbl>
      <w:tblPr>
        <w:tblStyle w:val="TableGrid"/>
        <w:tblW w:w="0" w:type="auto"/>
        <w:tblCellMar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402"/>
      </w:tblGrid>
      <w:tr w:rsidR="00D4451D" w:rsidRPr="002F3CAA" w14:paraId="39F02FDC" w14:textId="77777777" w:rsidTr="00657B21"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 w:themeColor="text1"/>
            </w:tcBorders>
          </w:tcPr>
          <w:p w14:paraId="783E823B" w14:textId="77777777" w:rsidR="00D4451D" w:rsidRPr="002F3CAA" w:rsidRDefault="00D4451D" w:rsidP="00657B21">
            <w:pPr>
              <w:spacing w:after="120"/>
            </w:pPr>
            <w:r>
              <w:t>Post code</w:t>
            </w:r>
          </w:p>
        </w:tc>
        <w:tc>
          <w:tcPr>
            <w:tcW w:w="3402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left w:w="108" w:type="dxa"/>
            </w:tcMar>
          </w:tcPr>
          <w:p w14:paraId="1116FCE2" w14:textId="77777777" w:rsidR="00D4451D" w:rsidRPr="002F3CAA" w:rsidRDefault="00D4451D" w:rsidP="00657B21">
            <w:pPr>
              <w:spacing w:after="120"/>
            </w:pPr>
            <w:r w:rsidRPr="002F3CAA"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F3CAA">
              <w:instrText xml:space="preserve"> FORMTEXT </w:instrText>
            </w:r>
            <w:r w:rsidRPr="002F3CAA">
              <w:fldChar w:fldCharType="separate"/>
            </w:r>
            <w:r w:rsidRPr="002F3CAA">
              <w:t> </w:t>
            </w:r>
            <w:r w:rsidRPr="002F3CAA">
              <w:t> </w:t>
            </w:r>
            <w:r w:rsidRPr="002F3CAA">
              <w:fldChar w:fldCharType="end"/>
            </w:r>
          </w:p>
        </w:tc>
      </w:tr>
    </w:tbl>
    <w:p w14:paraId="0886E0D1" w14:textId="77777777" w:rsidR="00286E6D" w:rsidRPr="00286E6D" w:rsidRDefault="00286E6D" w:rsidP="002073A9">
      <w:pPr>
        <w:tabs>
          <w:tab w:val="left" w:pos="426"/>
        </w:tabs>
        <w:rPr>
          <w:b/>
          <w:sz w:val="12"/>
        </w:rPr>
      </w:pPr>
    </w:p>
    <w:tbl>
      <w:tblPr>
        <w:tblStyle w:val="TableGrid"/>
        <w:tblW w:w="9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42"/>
        <w:gridCol w:w="461"/>
        <w:gridCol w:w="461"/>
        <w:gridCol w:w="531"/>
        <w:gridCol w:w="461"/>
        <w:gridCol w:w="461"/>
        <w:gridCol w:w="461"/>
        <w:gridCol w:w="461"/>
        <w:gridCol w:w="2556"/>
      </w:tblGrid>
      <w:tr w:rsidR="002073A9" w14:paraId="297FDA75" w14:textId="77777777" w:rsidTr="00222A18">
        <w:tc>
          <w:tcPr>
            <w:tcW w:w="3342" w:type="dxa"/>
            <w:tcBorders>
              <w:right w:val="single" w:sz="8" w:space="0" w:color="00759B" w:themeColor="text1"/>
            </w:tcBorders>
            <w:vAlign w:val="bottom"/>
          </w:tcPr>
          <w:p w14:paraId="066FCC32" w14:textId="77777777" w:rsidR="002073A9" w:rsidRDefault="002073A9" w:rsidP="00657B21">
            <w:pPr>
              <w:pStyle w:val="GPhCbodyblack"/>
              <w:spacing w:after="12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owner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9F95164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3CB417C9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401452C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1FC789F2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4503BE0A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3B9E5728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448264FC" w14:textId="77777777" w:rsidR="002073A9" w:rsidRDefault="002073A9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2556" w:type="dxa"/>
            <w:tcBorders>
              <w:left w:val="single" w:sz="8" w:space="0" w:color="00759B" w:themeColor="text1"/>
            </w:tcBorders>
            <w:vAlign w:val="center"/>
          </w:tcPr>
          <w:p w14:paraId="5968EE03" w14:textId="77777777" w:rsidR="002073A9" w:rsidRDefault="002073A9" w:rsidP="00657B21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28EC8D87" w14:textId="77777777" w:rsidR="002073A9" w:rsidRPr="004742C8" w:rsidRDefault="002073A9" w:rsidP="00222A18">
      <w:pPr>
        <w:pStyle w:val="ListParagraph"/>
        <w:ind w:left="0"/>
        <w:rPr>
          <w:b/>
          <w:sz w:val="12"/>
        </w:rPr>
      </w:pPr>
    </w:p>
    <w:tbl>
      <w:tblPr>
        <w:tblW w:w="9214" w:type="dxa"/>
        <w:shd w:val="clear" w:color="auto" w:fill="FFFFFF"/>
        <w:tblLook w:val="01E0" w:firstRow="1" w:lastRow="1" w:firstColumn="1" w:lastColumn="1" w:noHBand="0" w:noVBand="0"/>
      </w:tblPr>
      <w:tblGrid>
        <w:gridCol w:w="3402"/>
        <w:gridCol w:w="5812"/>
      </w:tblGrid>
      <w:tr w:rsidR="002073A9" w:rsidRPr="00CA11FB" w14:paraId="2F185EDE" w14:textId="77777777" w:rsidTr="00222A18">
        <w:trPr>
          <w:trHeight w:val="397"/>
        </w:trPr>
        <w:tc>
          <w:tcPr>
            <w:tcW w:w="3402" w:type="dxa"/>
            <w:tcBorders>
              <w:right w:val="single" w:sz="8" w:space="0" w:color="00759B"/>
            </w:tcBorders>
            <w:shd w:val="clear" w:color="auto" w:fill="auto"/>
          </w:tcPr>
          <w:p w14:paraId="15FE316A" w14:textId="77777777" w:rsidR="002073A9" w:rsidRPr="00CA11FB" w:rsidRDefault="002073A9" w:rsidP="00657B21">
            <w:r>
              <w:t>Superintendent name</w:t>
            </w:r>
            <w:r w:rsidRPr="00CA11FB">
              <w:t xml:space="preserve"> </w:t>
            </w:r>
          </w:p>
        </w:tc>
        <w:tc>
          <w:tcPr>
            <w:tcW w:w="5812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53BA59EB" w14:textId="77777777" w:rsidR="002073A9" w:rsidRPr="00CA11FB" w:rsidRDefault="002073A9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54FC43F6" w14:textId="2D3F5F52" w:rsidR="002073A9" w:rsidRDefault="002073A9" w:rsidP="002073A9">
      <w:pPr>
        <w:pStyle w:val="ListParagraph"/>
        <w:ind w:left="567"/>
        <w:rPr>
          <w:b/>
          <w:sz w:val="12"/>
        </w:rPr>
      </w:pPr>
    </w:p>
    <w:tbl>
      <w:tblPr>
        <w:tblStyle w:val="TableGrid"/>
        <w:tblW w:w="6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9B5B4B" w14:paraId="64399A70" w14:textId="77777777" w:rsidTr="00222A18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47E8662F" w14:textId="77777777" w:rsidR="009B5B4B" w:rsidRDefault="009B5B4B" w:rsidP="00222A18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 xml:space="preserve">Superintendent’s </w:t>
            </w: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9A4E188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56CEAB0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E7411F8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5E21B22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E379821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5D40D58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310BD43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9B5B4B" w14:paraId="7E4092A3" w14:textId="77777777" w:rsidTr="00222A18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10E6B87F" w14:textId="77777777" w:rsidR="009B5B4B" w:rsidRDefault="009B5B4B" w:rsidP="00035922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782BE33E" w14:textId="021FEF73" w:rsidR="000844F1" w:rsidRDefault="000844F1" w:rsidP="000844F1">
      <w:pPr>
        <w:rPr>
          <w:b/>
          <w:sz w:val="12"/>
        </w:rPr>
      </w:pPr>
    </w:p>
    <w:p w14:paraId="107E5E4F" w14:textId="3BEBED7B" w:rsidR="000844F1" w:rsidRPr="000844F1" w:rsidRDefault="000844F1" w:rsidP="000844F1">
      <w:pPr>
        <w:rPr>
          <w:b/>
        </w:rPr>
      </w:pPr>
      <w:r w:rsidRPr="000844F1">
        <w:rPr>
          <w:b/>
        </w:rPr>
        <w:t xml:space="preserve">Important: </w:t>
      </w:r>
      <w:r w:rsidRPr="000844F1">
        <w:t xml:space="preserve">If, following the removal of these pharmacy premises from Part 3 of the register, </w:t>
      </w:r>
      <w:r>
        <w:t xml:space="preserve">the NHS trust </w:t>
      </w:r>
      <w:r w:rsidRPr="000844F1">
        <w:t>no longer owns any pharmacy premises, the Superintendent Pharmacist must complete and submit a resignation of superintendent form to notify us that they are no longer carrying out that role for this organisation.</w:t>
      </w:r>
    </w:p>
    <w:p w14:paraId="7A9FBC7F" w14:textId="77777777" w:rsidR="009F58FD" w:rsidRPr="009F58FD" w:rsidRDefault="009F58FD" w:rsidP="002073A9">
      <w:pPr>
        <w:pStyle w:val="ListParagraph"/>
        <w:ind w:left="567"/>
        <w:rPr>
          <w:b/>
        </w:rPr>
      </w:pPr>
    </w:p>
    <w:p w14:paraId="6FE8A072" w14:textId="77777777" w:rsidR="002073A9" w:rsidRPr="002073A9" w:rsidRDefault="002073A9" w:rsidP="002073A9">
      <w:pPr>
        <w:pStyle w:val="Heading3"/>
        <w:rPr>
          <w:color w:val="00759B" w:themeColor="text1"/>
        </w:rPr>
      </w:pPr>
      <w:r w:rsidRPr="002073A9">
        <w:rPr>
          <w:color w:val="00759B" w:themeColor="text1"/>
        </w:rPr>
        <w:t xml:space="preserve">Section C: </w:t>
      </w:r>
      <w:r>
        <w:rPr>
          <w:color w:val="00759B" w:themeColor="text1"/>
        </w:rPr>
        <w:t>Sole trader or partnership</w:t>
      </w:r>
      <w:r w:rsidRPr="002073A9">
        <w:rPr>
          <w:color w:val="00759B" w:themeColor="text1"/>
        </w:rPr>
        <w:t xml:space="preserve"> </w:t>
      </w:r>
    </w:p>
    <w:p w14:paraId="4A602EDF" w14:textId="77777777" w:rsidR="002073A9" w:rsidRDefault="002073A9" w:rsidP="00D4451D">
      <w:pPr>
        <w:rPr>
          <w:b/>
        </w:rPr>
      </w:pPr>
      <w:r w:rsidRPr="002073A9">
        <w:rPr>
          <w:b/>
        </w:rPr>
        <w:t>Sole trader or first partner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2552"/>
        <w:gridCol w:w="7654"/>
      </w:tblGrid>
      <w:tr w:rsidR="002073A9" w:rsidRPr="00CA11FB" w14:paraId="529DEF54" w14:textId="77777777" w:rsidTr="002073A9">
        <w:trPr>
          <w:trHeight w:val="397"/>
        </w:trPr>
        <w:tc>
          <w:tcPr>
            <w:tcW w:w="2552" w:type="dxa"/>
            <w:tcBorders>
              <w:right w:val="single" w:sz="8" w:space="0" w:color="00759B"/>
            </w:tcBorders>
            <w:shd w:val="clear" w:color="auto" w:fill="auto"/>
          </w:tcPr>
          <w:p w14:paraId="66F30BC8" w14:textId="77777777" w:rsidR="002073A9" w:rsidRPr="00CA11FB" w:rsidRDefault="002073A9" w:rsidP="00657B21">
            <w:r>
              <w:t>Name</w:t>
            </w:r>
            <w:r w:rsidRPr="00CA11FB">
              <w:t xml:space="preserve"> </w:t>
            </w:r>
          </w:p>
        </w:tc>
        <w:tc>
          <w:tcPr>
            <w:tcW w:w="7654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517F1A4" w14:textId="77777777" w:rsidR="002073A9" w:rsidRPr="00CA11FB" w:rsidRDefault="002073A9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0FF33FB0" w14:textId="77777777" w:rsidR="002073A9" w:rsidRPr="002073A9" w:rsidRDefault="002073A9" w:rsidP="00D4451D">
      <w:pPr>
        <w:rPr>
          <w:sz w:val="12"/>
        </w:rPr>
      </w:pPr>
    </w:p>
    <w:tbl>
      <w:tblPr>
        <w:tblStyle w:val="TableGrid"/>
        <w:tblW w:w="5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508"/>
        <w:gridCol w:w="461"/>
        <w:gridCol w:w="461"/>
        <w:gridCol w:w="500"/>
        <w:gridCol w:w="461"/>
        <w:gridCol w:w="461"/>
        <w:gridCol w:w="507"/>
        <w:gridCol w:w="461"/>
      </w:tblGrid>
      <w:tr w:rsidR="00304526" w14:paraId="746FB246" w14:textId="77777777" w:rsidTr="00EC6DFD">
        <w:tc>
          <w:tcPr>
            <w:tcW w:w="2508" w:type="dxa"/>
            <w:vMerge w:val="restart"/>
            <w:tcBorders>
              <w:right w:val="single" w:sz="8" w:space="0" w:color="00759B" w:themeColor="text1"/>
            </w:tcBorders>
          </w:tcPr>
          <w:p w14:paraId="01DEF212" w14:textId="754572D0" w:rsidR="00304526" w:rsidRDefault="00304526" w:rsidP="00304526">
            <w:pPr>
              <w:pStyle w:val="GPhCbodyblack"/>
              <w:spacing w:after="12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 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0F959AE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58F24A71" w14:textId="48CBDB19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0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21EC6E9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51C1CE22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30DC100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1B1DDE4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F9A32D7" w14:textId="77777777" w:rsidR="00304526" w:rsidRDefault="00304526" w:rsidP="00EC6DF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304526" w14:paraId="4C618A4D" w14:textId="77777777" w:rsidTr="00304526">
        <w:trPr>
          <w:gridAfter w:val="7"/>
          <w:wAfter w:w="3312" w:type="dxa"/>
          <w:trHeight w:val="413"/>
        </w:trPr>
        <w:tc>
          <w:tcPr>
            <w:tcW w:w="2508" w:type="dxa"/>
            <w:vMerge/>
            <w:vAlign w:val="bottom"/>
          </w:tcPr>
          <w:p w14:paraId="7C172F59" w14:textId="6AD763F1" w:rsidR="00304526" w:rsidRDefault="00304526" w:rsidP="00657B21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55038968" w14:textId="77777777" w:rsidR="002073A9" w:rsidRDefault="002073A9" w:rsidP="00D4451D">
      <w:pPr>
        <w:rPr>
          <w:b/>
          <w:sz w:val="12"/>
        </w:rPr>
      </w:pP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2552"/>
        <w:gridCol w:w="7654"/>
      </w:tblGrid>
      <w:tr w:rsidR="00657B21" w:rsidRPr="00722F02" w14:paraId="2ED820F9" w14:textId="77777777" w:rsidTr="00657B21">
        <w:trPr>
          <w:trHeight w:val="348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03BB4808" w14:textId="2EF859C5" w:rsidR="00657B21" w:rsidRPr="00722F02" w:rsidRDefault="00657B21" w:rsidP="00657B21">
            <w:pPr>
              <w:ind w:left="34"/>
            </w:pPr>
            <w:r w:rsidRPr="00CD32D1">
              <w:t xml:space="preserve">Sole trader’s home </w:t>
            </w:r>
            <w:r w:rsidR="009A6222" w:rsidRPr="00CD32D1">
              <w:t xml:space="preserve">address </w:t>
            </w:r>
            <w:r w:rsidR="00AD581E" w:rsidRPr="00CD32D1">
              <w:br/>
              <w:t>(</w:t>
            </w:r>
            <w:r w:rsidR="009A6222" w:rsidRPr="00CD32D1">
              <w:t xml:space="preserve">as </w:t>
            </w:r>
            <w:r w:rsidR="00AD581E" w:rsidRPr="00CD32D1">
              <w:t xml:space="preserve">in the </w:t>
            </w:r>
            <w:proofErr w:type="spellStart"/>
            <w:r w:rsidR="00AD581E" w:rsidRPr="00CD32D1">
              <w:t>GPhC</w:t>
            </w:r>
            <w:proofErr w:type="spellEnd"/>
            <w:r w:rsidR="00AD581E" w:rsidRPr="00CD32D1">
              <w:t xml:space="preserve"> </w:t>
            </w:r>
            <w:r w:rsidR="009A6222" w:rsidRPr="00CD32D1">
              <w:t>register</w:t>
            </w:r>
            <w:r w:rsidR="00AD581E" w:rsidRPr="00CD32D1">
              <w:t>)</w:t>
            </w:r>
            <w:r w:rsidR="00AD581E" w:rsidRPr="00CD32D1">
              <w:br/>
            </w:r>
            <w:r w:rsidRPr="00CD32D1">
              <w:rPr>
                <w:b/>
              </w:rPr>
              <w:t xml:space="preserve">or </w:t>
            </w:r>
            <w:r w:rsidR="00AD581E" w:rsidRPr="00CD32D1">
              <w:br/>
            </w:r>
            <w:r w:rsidRPr="00CD32D1">
              <w:t xml:space="preserve">partnership’s </w:t>
            </w:r>
            <w:r w:rsidR="009A6222" w:rsidRPr="00CD32D1">
              <w:t xml:space="preserve">principal office </w:t>
            </w:r>
            <w:r w:rsidRPr="00CD32D1">
              <w:t>address</w:t>
            </w:r>
            <w:r w:rsidRPr="00722F02">
              <w:t xml:space="preserve"> </w:t>
            </w:r>
          </w:p>
        </w:tc>
        <w:tc>
          <w:tcPr>
            <w:tcW w:w="7654" w:type="dxa"/>
            <w:tcBorders>
              <w:top w:val="single" w:sz="8" w:space="0" w:color="00759B"/>
              <w:left w:val="single" w:sz="8" w:space="0" w:color="00759B"/>
              <w:bottom w:val="single" w:sz="8" w:space="0" w:color="00759B" w:themeColor="text1"/>
              <w:right w:val="single" w:sz="8" w:space="0" w:color="00759B"/>
            </w:tcBorders>
            <w:shd w:val="clear" w:color="auto" w:fill="FFFFFF"/>
          </w:tcPr>
          <w:p w14:paraId="293BDF30" w14:textId="77777777" w:rsidR="00304526" w:rsidRDefault="00657B21" w:rsidP="00657B21">
            <w:pPr>
              <w:ind w:left="176" w:hanging="142"/>
            </w:pPr>
            <w:r w:rsidRPr="00722F02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22F02">
              <w:instrText xml:space="preserve"> FORMTEXT </w:instrText>
            </w:r>
            <w:r w:rsidRPr="00722F02">
              <w:fldChar w:fldCharType="separate"/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</w:p>
          <w:p w14:paraId="5B709BF6" w14:textId="20CD5A93" w:rsidR="00304526" w:rsidRDefault="00304526" w:rsidP="00657B21">
            <w:pPr>
              <w:ind w:left="176" w:hanging="142"/>
            </w:pPr>
          </w:p>
          <w:p w14:paraId="011880BD" w14:textId="77777777" w:rsidR="00304526" w:rsidRDefault="00304526" w:rsidP="00657B21">
            <w:pPr>
              <w:ind w:left="176" w:hanging="142"/>
            </w:pPr>
          </w:p>
          <w:p w14:paraId="7E702213" w14:textId="54FD9F19" w:rsidR="00304526" w:rsidRPr="00722F02" w:rsidRDefault="00657B21" w:rsidP="00304526">
            <w:pPr>
              <w:ind w:left="176" w:hanging="142"/>
            </w:pPr>
            <w:r w:rsidRPr="00722F02">
              <w:t> </w:t>
            </w:r>
            <w:r w:rsidRPr="00722F02">
              <w:fldChar w:fldCharType="end"/>
            </w:r>
          </w:p>
        </w:tc>
      </w:tr>
    </w:tbl>
    <w:p w14:paraId="3475C3DA" w14:textId="77777777" w:rsidR="00657B21" w:rsidRPr="002073A9" w:rsidRDefault="00657B21" w:rsidP="00D4451D">
      <w:pPr>
        <w:rPr>
          <w:b/>
          <w:sz w:val="12"/>
        </w:rPr>
      </w:pPr>
    </w:p>
    <w:p w14:paraId="24E76268" w14:textId="77777777" w:rsidR="002073A9" w:rsidRDefault="002073A9" w:rsidP="00D4451D">
      <w:pPr>
        <w:rPr>
          <w:b/>
        </w:rPr>
      </w:pPr>
      <w:r>
        <w:rPr>
          <w:b/>
        </w:rPr>
        <w:t>Second partner (if applicable)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2552"/>
        <w:gridCol w:w="7654"/>
      </w:tblGrid>
      <w:tr w:rsidR="002073A9" w:rsidRPr="00CA11FB" w14:paraId="2E5AB103" w14:textId="77777777" w:rsidTr="00657B21">
        <w:trPr>
          <w:trHeight w:val="397"/>
        </w:trPr>
        <w:tc>
          <w:tcPr>
            <w:tcW w:w="2552" w:type="dxa"/>
            <w:tcBorders>
              <w:right w:val="single" w:sz="8" w:space="0" w:color="00759B"/>
            </w:tcBorders>
            <w:shd w:val="clear" w:color="auto" w:fill="auto"/>
          </w:tcPr>
          <w:p w14:paraId="5BB6EBF3" w14:textId="77777777" w:rsidR="002073A9" w:rsidRPr="00CA11FB" w:rsidRDefault="002073A9" w:rsidP="00657B21">
            <w:r>
              <w:t>Name</w:t>
            </w:r>
            <w:r w:rsidRPr="00CA11FB">
              <w:t xml:space="preserve"> </w:t>
            </w:r>
          </w:p>
        </w:tc>
        <w:tc>
          <w:tcPr>
            <w:tcW w:w="7654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3869DA6" w14:textId="77777777" w:rsidR="002073A9" w:rsidRPr="00CA11FB" w:rsidRDefault="002073A9" w:rsidP="00657B21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46397786" w14:textId="5767AFB7" w:rsidR="002073A9" w:rsidRPr="00EC6DFD" w:rsidRDefault="002073A9" w:rsidP="00D4451D">
      <w:pPr>
        <w:rPr>
          <w:b/>
          <w:sz w:val="12"/>
        </w:rPr>
      </w:pPr>
    </w:p>
    <w:tbl>
      <w:tblPr>
        <w:tblStyle w:val="TableGrid"/>
        <w:tblW w:w="5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508"/>
        <w:gridCol w:w="461"/>
        <w:gridCol w:w="461"/>
        <w:gridCol w:w="500"/>
        <w:gridCol w:w="461"/>
        <w:gridCol w:w="461"/>
        <w:gridCol w:w="507"/>
        <w:gridCol w:w="461"/>
      </w:tblGrid>
      <w:tr w:rsidR="00EC6DFD" w14:paraId="3E1EF82E" w14:textId="77777777" w:rsidTr="00035922">
        <w:tc>
          <w:tcPr>
            <w:tcW w:w="2508" w:type="dxa"/>
            <w:vMerge w:val="restart"/>
            <w:tcBorders>
              <w:right w:val="single" w:sz="8" w:space="0" w:color="00759B" w:themeColor="text1"/>
            </w:tcBorders>
          </w:tcPr>
          <w:p w14:paraId="2FF0B984" w14:textId="77777777" w:rsidR="00EC6DFD" w:rsidRDefault="00EC6DFD" w:rsidP="00035922">
            <w:pPr>
              <w:pStyle w:val="GPhCbodyblack"/>
              <w:spacing w:after="12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 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4109C3E9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2EAD9C02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0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5546D4D0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95F1278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F545670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1850685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3757CB4C" w14:textId="77777777" w:rsidR="00EC6DFD" w:rsidRDefault="00EC6DFD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EC6DFD" w14:paraId="07A91667" w14:textId="77777777" w:rsidTr="00035922">
        <w:trPr>
          <w:gridAfter w:val="7"/>
          <w:wAfter w:w="3312" w:type="dxa"/>
          <w:trHeight w:val="413"/>
        </w:trPr>
        <w:tc>
          <w:tcPr>
            <w:tcW w:w="2508" w:type="dxa"/>
            <w:vMerge/>
            <w:vAlign w:val="bottom"/>
          </w:tcPr>
          <w:p w14:paraId="4523C0D2" w14:textId="77777777" w:rsidR="00EC6DFD" w:rsidRDefault="00EC6DFD" w:rsidP="00035922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3C5BD746" w14:textId="1EA55E0E" w:rsidR="00657B21" w:rsidRPr="009F58FD" w:rsidRDefault="00657B21" w:rsidP="00222A18">
      <w:pPr>
        <w:tabs>
          <w:tab w:val="left" w:pos="426"/>
        </w:tabs>
        <w:rPr>
          <w:b/>
          <w:sz w:val="12"/>
        </w:rPr>
      </w:pPr>
    </w:p>
    <w:tbl>
      <w:tblPr>
        <w:tblStyle w:val="TableGrid"/>
        <w:tblW w:w="9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2515"/>
        <w:gridCol w:w="461"/>
        <w:gridCol w:w="461"/>
        <w:gridCol w:w="519"/>
        <w:gridCol w:w="462"/>
        <w:gridCol w:w="461"/>
        <w:gridCol w:w="496"/>
        <w:gridCol w:w="461"/>
        <w:gridCol w:w="3359"/>
      </w:tblGrid>
      <w:tr w:rsidR="00657B21" w14:paraId="74B178BA" w14:textId="77777777" w:rsidTr="00222A18">
        <w:tc>
          <w:tcPr>
            <w:tcW w:w="2527" w:type="dxa"/>
            <w:tcBorders>
              <w:right w:val="single" w:sz="8" w:space="0" w:color="00759B" w:themeColor="text1"/>
            </w:tcBorders>
            <w:vAlign w:val="bottom"/>
          </w:tcPr>
          <w:p w14:paraId="030241E0" w14:textId="77777777" w:rsidR="00657B21" w:rsidRDefault="00657B21" w:rsidP="00657B21">
            <w:pPr>
              <w:pStyle w:val="GPhCbodyblack"/>
              <w:spacing w:after="12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owner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8A5D0D9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C49B73A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1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130704DB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2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F51F31E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5E88A28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96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5090C94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2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573460C2" w14:textId="77777777" w:rsidR="00657B21" w:rsidRDefault="00657B21" w:rsidP="00657B21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3383" w:type="dxa"/>
            <w:tcBorders>
              <w:left w:val="single" w:sz="8" w:space="0" w:color="00759B" w:themeColor="text1"/>
            </w:tcBorders>
            <w:vAlign w:val="center"/>
          </w:tcPr>
          <w:p w14:paraId="0F70C7E6" w14:textId="77777777" w:rsidR="00657B21" w:rsidRDefault="00657B21" w:rsidP="00657B21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3B2EB8F2" w14:textId="77777777" w:rsidR="00657B21" w:rsidRPr="00657B21" w:rsidRDefault="00657B21" w:rsidP="00657B21">
      <w:pPr>
        <w:ind w:left="567"/>
        <w:rPr>
          <w:b/>
        </w:rPr>
      </w:pPr>
    </w:p>
    <w:p w14:paraId="41D03E96" w14:textId="77777777" w:rsidR="009F58FD" w:rsidRDefault="009F58FD" w:rsidP="009F58FD">
      <w:pPr>
        <w:pStyle w:val="Heading2"/>
        <w:numPr>
          <w:ilvl w:val="0"/>
          <w:numId w:val="17"/>
        </w:numPr>
        <w:ind w:left="426" w:hanging="426"/>
      </w:pPr>
      <w:r>
        <w:t>Reason for voluntary removal</w:t>
      </w:r>
    </w:p>
    <w:p w14:paraId="6CFDDEE6" w14:textId="16EB7D17" w:rsidR="009F58FD" w:rsidRPr="004C665C" w:rsidRDefault="004C665C" w:rsidP="009F58FD">
      <w:pPr>
        <w:pStyle w:val="ListParagraph"/>
        <w:numPr>
          <w:ilvl w:val="1"/>
          <w:numId w:val="17"/>
        </w:numPr>
        <w:ind w:left="567" w:hanging="567"/>
        <w:rPr>
          <w:b/>
        </w:rPr>
      </w:pPr>
      <w:r w:rsidRPr="004C665C">
        <w:rPr>
          <w:b/>
        </w:rPr>
        <w:t>W</w:t>
      </w:r>
      <w:r w:rsidR="009F58FD" w:rsidRPr="004C665C">
        <w:rPr>
          <w:b/>
        </w:rPr>
        <w:t xml:space="preserve">hy </w:t>
      </w:r>
      <w:proofErr w:type="gramStart"/>
      <w:r w:rsidR="009F58FD" w:rsidRPr="004C665C">
        <w:rPr>
          <w:b/>
        </w:rPr>
        <w:t>you are</w:t>
      </w:r>
      <w:proofErr w:type="gramEnd"/>
      <w:r w:rsidRPr="004C665C">
        <w:rPr>
          <w:b/>
        </w:rPr>
        <w:t xml:space="preserve"> applying to </w:t>
      </w:r>
      <w:r w:rsidR="009F58FD" w:rsidRPr="004C665C">
        <w:rPr>
          <w:b/>
        </w:rPr>
        <w:t>remove the premises identified in section 1 from Part 3 of the register</w:t>
      </w:r>
      <w:r w:rsidRPr="004C665C">
        <w:rPr>
          <w:b/>
        </w:rPr>
        <w:t>?</w:t>
      </w:r>
    </w:p>
    <w:p w14:paraId="2887F605" w14:textId="70F55721" w:rsidR="009F58FD" w:rsidRDefault="004C665C" w:rsidP="004C665C">
      <w:pPr>
        <w:ind w:left="567"/>
        <w:rPr>
          <w:b/>
        </w:rPr>
      </w:pPr>
      <w:r w:rsidRPr="004C665C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665C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4C665C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ab/>
      </w:r>
      <w:r w:rsidR="009F58FD" w:rsidRPr="004C665C">
        <w:rPr>
          <w:b/>
        </w:rPr>
        <w:t xml:space="preserve">The pharmacy business has ceased trading altogether and closed these </w:t>
      </w:r>
      <w:proofErr w:type="gramStart"/>
      <w:r w:rsidR="009F58FD" w:rsidRPr="004C665C">
        <w:rPr>
          <w:b/>
        </w:rPr>
        <w:t>premises</w:t>
      </w:r>
      <w:proofErr w:type="gramEnd"/>
    </w:p>
    <w:p w14:paraId="02F5E381" w14:textId="4DAFD88A" w:rsidR="009F58FD" w:rsidRDefault="004C665C" w:rsidP="004C665C">
      <w:pPr>
        <w:ind w:left="1437" w:hanging="870"/>
        <w:rPr>
          <w:b/>
        </w:rPr>
      </w:pPr>
      <w:r w:rsidRPr="004C665C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665C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4C665C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ab/>
      </w:r>
      <w:r w:rsidR="009F58FD" w:rsidRPr="004C665C">
        <w:rPr>
          <w:b/>
        </w:rPr>
        <w:t xml:space="preserve">The pharmacy business has relocated to new pharmacy premises and no longer trades from these </w:t>
      </w:r>
      <w:proofErr w:type="gramStart"/>
      <w:r w:rsidR="009F58FD" w:rsidRPr="004C665C">
        <w:rPr>
          <w:b/>
        </w:rPr>
        <w:t>premises</w:t>
      </w:r>
      <w:proofErr w:type="gramEnd"/>
    </w:p>
    <w:p w14:paraId="6BE12EE2" w14:textId="6EDA64F5" w:rsidR="004C665C" w:rsidRDefault="004C665C" w:rsidP="004C665C">
      <w:pPr>
        <w:ind w:left="1437" w:hanging="870"/>
        <w:rPr>
          <w:b/>
        </w:rPr>
      </w:pPr>
      <w:r w:rsidRPr="004C665C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665C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4C665C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ab/>
      </w:r>
      <w:r w:rsidRPr="004C665C">
        <w:rPr>
          <w:b/>
        </w:rPr>
        <w:t xml:space="preserve">The pharmacy premises is the subject of regulatory investigations and proceedings </w:t>
      </w:r>
      <w:r w:rsidR="00373A5F">
        <w:rPr>
          <w:b/>
        </w:rPr>
        <w:t xml:space="preserve">by the </w:t>
      </w:r>
      <w:proofErr w:type="spellStart"/>
      <w:proofErr w:type="gramStart"/>
      <w:r w:rsidR="00373A5F">
        <w:rPr>
          <w:b/>
        </w:rPr>
        <w:t>GPhC</w:t>
      </w:r>
      <w:proofErr w:type="spellEnd"/>
      <w:proofErr w:type="gramEnd"/>
      <w:r w:rsidR="00373A5F">
        <w:rPr>
          <w:b/>
        </w:rPr>
        <w:t xml:space="preserve"> </w:t>
      </w:r>
      <w:r w:rsidRPr="004C665C">
        <w:rPr>
          <w:b/>
        </w:rPr>
        <w:t>and you wish these to be taken into account when this application is considered</w:t>
      </w:r>
    </w:p>
    <w:p w14:paraId="46DA05F0" w14:textId="163DAF40" w:rsidR="004C665C" w:rsidRPr="004C665C" w:rsidRDefault="004C665C" w:rsidP="004C665C">
      <w:pPr>
        <w:ind w:left="1437" w:hanging="870"/>
        <w:rPr>
          <w:b/>
        </w:rPr>
      </w:pPr>
      <w:r w:rsidRPr="004C665C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665C">
        <w:rPr>
          <w:b/>
          <w:color w:val="00759B" w:themeColor="text1"/>
        </w:rPr>
        <w:instrText xml:space="preserve"> FORMCHECKBOX </w:instrText>
      </w:r>
      <w:r w:rsidR="00000000">
        <w:rPr>
          <w:b/>
          <w:color w:val="00759B" w:themeColor="text1"/>
        </w:rPr>
      </w:r>
      <w:r w:rsidR="00000000">
        <w:rPr>
          <w:b/>
          <w:color w:val="00759B" w:themeColor="text1"/>
        </w:rPr>
        <w:fldChar w:fldCharType="separate"/>
      </w:r>
      <w:r w:rsidRPr="004C665C">
        <w:rPr>
          <w:b/>
          <w:color w:val="00759B" w:themeColor="text1"/>
        </w:rPr>
        <w:fldChar w:fldCharType="end"/>
      </w:r>
      <w:r>
        <w:rPr>
          <w:b/>
          <w:color w:val="00759B" w:themeColor="text1"/>
        </w:rPr>
        <w:tab/>
      </w:r>
      <w:r w:rsidRPr="004C665C">
        <w:rPr>
          <w:b/>
        </w:rPr>
        <w:t>Other: please give details:</w:t>
      </w:r>
    </w:p>
    <w:tbl>
      <w:tblPr>
        <w:tblW w:w="8363" w:type="dxa"/>
        <w:tblInd w:w="1408" w:type="dxa"/>
        <w:shd w:val="clear" w:color="auto" w:fill="FFFFFF"/>
        <w:tblLook w:val="01E0" w:firstRow="1" w:lastRow="1" w:firstColumn="1" w:lastColumn="1" w:noHBand="0" w:noVBand="0"/>
      </w:tblPr>
      <w:tblGrid>
        <w:gridCol w:w="8363"/>
      </w:tblGrid>
      <w:tr w:rsidR="004C665C" w:rsidRPr="006F41EE" w14:paraId="0547C1D2" w14:textId="77777777" w:rsidTr="004C665C">
        <w:trPr>
          <w:trHeight w:val="397"/>
        </w:trPr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65AD26F" w14:textId="77777777" w:rsidR="004C665C" w:rsidRPr="006F41EE" w:rsidRDefault="004C665C" w:rsidP="006A29BF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558C888F" w14:textId="46482E1C" w:rsidR="004C665C" w:rsidRDefault="004C665C" w:rsidP="009F58FD"/>
    <w:p w14:paraId="689B83C5" w14:textId="662F989D" w:rsidR="00301A62" w:rsidRDefault="00716013" w:rsidP="00A05B38">
      <w:pPr>
        <w:pStyle w:val="Heading2"/>
        <w:numPr>
          <w:ilvl w:val="0"/>
          <w:numId w:val="17"/>
        </w:numPr>
        <w:ind w:left="567" w:hanging="567"/>
      </w:pPr>
      <w:r>
        <w:t>De</w:t>
      </w:r>
      <w:r w:rsidR="00A86252">
        <w:t>c</w:t>
      </w:r>
      <w:r>
        <w:t>l</w:t>
      </w:r>
      <w:r w:rsidR="00A86252">
        <w:t>a</w:t>
      </w:r>
      <w:r>
        <w:t>rations</w:t>
      </w:r>
    </w:p>
    <w:p w14:paraId="18538175" w14:textId="7C1D7BE5" w:rsidR="00F851E9" w:rsidRPr="000F5703" w:rsidRDefault="000F5703" w:rsidP="00716013">
      <w:pPr>
        <w:pStyle w:val="NormalIndent"/>
        <w:ind w:left="0"/>
        <w:rPr>
          <w:b/>
        </w:rPr>
      </w:pPr>
      <w:r w:rsidRPr="000F5703">
        <w:rPr>
          <w:b/>
        </w:rPr>
        <w:t>I declare that:</w:t>
      </w:r>
    </w:p>
    <w:p w14:paraId="5E9BACD8" w14:textId="77777777" w:rsidR="004C665C" w:rsidRDefault="004C665C" w:rsidP="002F00D7">
      <w:pPr>
        <w:pStyle w:val="ListParagraph"/>
        <w:numPr>
          <w:ilvl w:val="1"/>
          <w:numId w:val="17"/>
        </w:numPr>
        <w:ind w:left="788" w:hanging="431"/>
        <w:contextualSpacing w:val="0"/>
      </w:pPr>
      <w:r>
        <w:t>I am applying for voluntary removal of pharmacy premises from Part 3 of the register as I will no longer be conducting a retail pharmacy business from the premises detailed in Section1 of this application form.</w:t>
      </w:r>
    </w:p>
    <w:p w14:paraId="0B2EAB42" w14:textId="7FBBAE56" w:rsidR="004C665C" w:rsidRDefault="004C665C" w:rsidP="002F00D7">
      <w:pPr>
        <w:pStyle w:val="ListParagraph"/>
        <w:numPr>
          <w:ilvl w:val="1"/>
          <w:numId w:val="17"/>
        </w:numPr>
        <w:ind w:left="788" w:hanging="431"/>
        <w:contextualSpacing w:val="0"/>
      </w:pPr>
      <w:r>
        <w:t>I am not aware of any investigation by any enforcement or regulatory body</w:t>
      </w:r>
      <w:r w:rsidR="00373A5F">
        <w:t xml:space="preserve"> other than the </w:t>
      </w:r>
      <w:proofErr w:type="spellStart"/>
      <w:r w:rsidR="00373A5F">
        <w:t>GPhC</w:t>
      </w:r>
      <w:proofErr w:type="spellEnd"/>
      <w:r>
        <w:t>, or proceedings brought by such a body that relate to these premises.</w:t>
      </w:r>
    </w:p>
    <w:p w14:paraId="7182AF65" w14:textId="1B993F95" w:rsidR="00A54710" w:rsidRPr="00815476" w:rsidRDefault="004C665C" w:rsidP="002F00D7">
      <w:pPr>
        <w:pStyle w:val="ListParagraph"/>
        <w:numPr>
          <w:ilvl w:val="1"/>
          <w:numId w:val="17"/>
        </w:numPr>
        <w:ind w:left="788" w:hanging="431"/>
        <w:contextualSpacing w:val="0"/>
      </w:pPr>
      <w:r>
        <w:t xml:space="preserve">The information that I have provided in this application for </w:t>
      </w:r>
      <w:r w:rsidR="00231E10">
        <w:t>voluntary removal</w:t>
      </w:r>
      <w:r>
        <w:t xml:space="preserve"> is complete, </w:t>
      </w:r>
      <w:proofErr w:type="gramStart"/>
      <w:r>
        <w:t>true</w:t>
      </w:r>
      <w:proofErr w:type="gramEnd"/>
      <w:r>
        <w:t xml:space="preserve"> and accurate.</w:t>
      </w:r>
      <w:bookmarkStart w:id="9" w:name="_Hlk13666273"/>
    </w:p>
    <w:bookmarkEnd w:id="9"/>
    <w:p w14:paraId="670642B4" w14:textId="77777777" w:rsidR="003D3366" w:rsidRDefault="003D3366" w:rsidP="003D3366">
      <w:pPr>
        <w:pStyle w:val="GPhCbodyblack"/>
        <w:spacing w:after="120"/>
        <w:ind w:left="567" w:right="-57"/>
        <w:rPr>
          <w:rFonts w:ascii="Calibri" w:eastAsia="Calibri" w:hAnsi="Calibri" w:cs="Open Sans"/>
          <w:spacing w:val="-2"/>
        </w:rPr>
      </w:pPr>
    </w:p>
    <w:tbl>
      <w:tblPr>
        <w:tblStyle w:val="TableGrid"/>
        <w:tblpPr w:leftFromText="181" w:rightFromText="181" w:vertAnchor="text" w:horzAnchor="margin" w:tblpXSpec="right" w:tblpY="-10"/>
        <w:tblW w:w="3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</w:tblGrid>
      <w:tr w:rsidR="003D3366" w14:paraId="4008A7C4" w14:textId="77777777" w:rsidTr="003D3366"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639EEA5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785286E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A6CBA6F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839102F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02ECF70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ED8D8F9" w14:textId="77777777" w:rsidR="003D3366" w:rsidRDefault="003D3366" w:rsidP="003D3366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</w:tr>
    </w:tbl>
    <w:p w14:paraId="2718E5D8" w14:textId="77777777" w:rsidR="003D3366" w:rsidRDefault="003D3366" w:rsidP="003D3366">
      <w:pPr>
        <w:pStyle w:val="GPhCbodyblack"/>
        <w:spacing w:after="120"/>
        <w:ind w:left="567"/>
        <w:rPr>
          <w:rFonts w:eastAsia="Calibri"/>
          <w:spacing w:val="2"/>
        </w:rPr>
      </w:pPr>
      <w:r w:rsidRPr="007A46B3">
        <w:rPr>
          <w:rFonts w:eastAsia="Calibri"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F4EDB" wp14:editId="3170DE8F">
                <wp:simplePos x="0" y="0"/>
                <wp:positionH relativeFrom="column">
                  <wp:posOffset>1212215</wp:posOffset>
                </wp:positionH>
                <wp:positionV relativeFrom="paragraph">
                  <wp:posOffset>5080</wp:posOffset>
                </wp:positionV>
                <wp:extent cx="2344420" cy="755650"/>
                <wp:effectExtent l="0" t="0" r="17780" b="254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4420" cy="75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59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C473" id="Rectangle 8" o:spid="_x0000_s1026" style="position:absolute;margin-left:95.45pt;margin-top:.4pt;width:184.6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" filled="f" strokecolor="#00759b" strokeweight="1pt">
                <v:path arrowok="t"/>
              </v:rect>
            </w:pict>
          </mc:Fallback>
        </mc:AlternateContent>
      </w:r>
      <w:r>
        <w:rPr>
          <w:rFonts w:eastAsia="Calibri"/>
          <w:spacing w:val="2"/>
        </w:rPr>
        <w:t xml:space="preserve">Signed </w:t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  <w:t xml:space="preserve">Date </w:t>
      </w:r>
    </w:p>
    <w:p w14:paraId="01364891" w14:textId="77777777" w:rsidR="003D3366" w:rsidRDefault="003D3366" w:rsidP="003D3366">
      <w:pPr>
        <w:pStyle w:val="NormalIndent"/>
      </w:pPr>
    </w:p>
    <w:p w14:paraId="1A8AA5E4" w14:textId="77777777" w:rsidR="003D3366" w:rsidRDefault="003D3366" w:rsidP="003D3366">
      <w:pPr>
        <w:pStyle w:val="NormalIndent"/>
      </w:pPr>
    </w:p>
    <w:p w14:paraId="3D5B2509" w14:textId="77777777" w:rsidR="003D3366" w:rsidRPr="00CA11FB" w:rsidRDefault="003D3366" w:rsidP="003D3366">
      <w:pPr>
        <w:rPr>
          <w:sz w:val="12"/>
        </w:rPr>
      </w:pPr>
    </w:p>
    <w:tbl>
      <w:tblPr>
        <w:tblW w:w="9780" w:type="dxa"/>
        <w:tblInd w:w="426" w:type="dxa"/>
        <w:shd w:val="clear" w:color="auto" w:fill="FFFFFF"/>
        <w:tblLook w:val="01E0" w:firstRow="1" w:lastRow="1" w:firstColumn="1" w:lastColumn="1" w:noHBand="0" w:noVBand="0"/>
      </w:tblPr>
      <w:tblGrid>
        <w:gridCol w:w="1417"/>
        <w:gridCol w:w="8363"/>
      </w:tblGrid>
      <w:tr w:rsidR="003D3366" w:rsidRPr="00CA11FB" w14:paraId="00B7C99D" w14:textId="77777777" w:rsidTr="006A525C">
        <w:trPr>
          <w:trHeight w:val="397"/>
        </w:trPr>
        <w:tc>
          <w:tcPr>
            <w:tcW w:w="1417" w:type="dxa"/>
            <w:tcBorders>
              <w:right w:val="single" w:sz="8" w:space="0" w:color="00759B"/>
            </w:tcBorders>
            <w:shd w:val="clear" w:color="auto" w:fill="auto"/>
          </w:tcPr>
          <w:p w14:paraId="6CA8A920" w14:textId="77777777" w:rsidR="003D3366" w:rsidRPr="00CA11FB" w:rsidRDefault="003D3366" w:rsidP="00000A78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D6D2F2E" w14:textId="77777777" w:rsidR="003D3366" w:rsidRPr="00CA11FB" w:rsidRDefault="003D3366" w:rsidP="00000A78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5BE2D9B" w14:textId="77777777" w:rsidR="003D3366" w:rsidRPr="00CA11FB" w:rsidRDefault="003D3366" w:rsidP="003D3366">
      <w:pPr>
        <w:rPr>
          <w:sz w:val="12"/>
        </w:rPr>
      </w:pPr>
    </w:p>
    <w:tbl>
      <w:tblPr>
        <w:tblW w:w="9780" w:type="dxa"/>
        <w:tblInd w:w="426" w:type="dxa"/>
        <w:shd w:val="clear" w:color="auto" w:fill="FFFFFF"/>
        <w:tblLook w:val="01E0" w:firstRow="1" w:lastRow="1" w:firstColumn="1" w:lastColumn="1" w:noHBand="0" w:noVBand="0"/>
      </w:tblPr>
      <w:tblGrid>
        <w:gridCol w:w="1417"/>
        <w:gridCol w:w="8363"/>
      </w:tblGrid>
      <w:tr w:rsidR="003D3366" w:rsidRPr="00CA11FB" w14:paraId="1EF62CD9" w14:textId="77777777" w:rsidTr="006A525C">
        <w:trPr>
          <w:trHeight w:val="397"/>
        </w:trPr>
        <w:tc>
          <w:tcPr>
            <w:tcW w:w="1417" w:type="dxa"/>
            <w:tcBorders>
              <w:right w:val="single" w:sz="8" w:space="0" w:color="00759B"/>
            </w:tcBorders>
            <w:shd w:val="clear" w:color="auto" w:fill="auto"/>
          </w:tcPr>
          <w:p w14:paraId="0BE8552D" w14:textId="77777777" w:rsidR="003D3366" w:rsidRPr="00CA11FB" w:rsidRDefault="003D3366" w:rsidP="00000A78">
            <w:pPr>
              <w:ind w:left="34"/>
            </w:pPr>
            <w:r>
              <w:t>Position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B18515C" w14:textId="77777777" w:rsidR="003D3366" w:rsidRPr="00CA11FB" w:rsidRDefault="003D3366" w:rsidP="00000A78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65234AC9" w14:textId="79EBB530" w:rsidR="003D3366" w:rsidRPr="000D1A1B" w:rsidRDefault="003D3366" w:rsidP="000D1A1B">
      <w:pPr>
        <w:pStyle w:val="NormalIndent"/>
        <w:ind w:left="0"/>
        <w:rPr>
          <w:sz w:val="12"/>
        </w:rPr>
      </w:pPr>
    </w:p>
    <w:tbl>
      <w:tblPr>
        <w:tblStyle w:val="TableGrid"/>
        <w:tblW w:w="5820" w:type="dxa"/>
        <w:tblInd w:w="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508"/>
        <w:gridCol w:w="461"/>
        <w:gridCol w:w="461"/>
        <w:gridCol w:w="500"/>
        <w:gridCol w:w="461"/>
        <w:gridCol w:w="461"/>
        <w:gridCol w:w="507"/>
        <w:gridCol w:w="461"/>
      </w:tblGrid>
      <w:tr w:rsidR="000D1A1B" w14:paraId="5658490B" w14:textId="77777777" w:rsidTr="000D1A1B">
        <w:tc>
          <w:tcPr>
            <w:tcW w:w="2508" w:type="dxa"/>
            <w:vMerge w:val="restart"/>
            <w:tcBorders>
              <w:right w:val="single" w:sz="8" w:space="0" w:color="00759B" w:themeColor="text1"/>
            </w:tcBorders>
          </w:tcPr>
          <w:p w14:paraId="3C369AF2" w14:textId="5A57CE95" w:rsidR="000D1A1B" w:rsidRDefault="000D1A1B" w:rsidP="00035922">
            <w:pPr>
              <w:pStyle w:val="GPhCbodyblack"/>
              <w:spacing w:after="12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GPhC</w:t>
            </w:r>
            <w:proofErr w:type="spellEnd"/>
            <w:r>
              <w:rPr>
                <w:rFonts w:eastAsia="Calibri"/>
              </w:rPr>
              <w:t xml:space="preserve"> registration number (if applicable)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5E3147A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439548A3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0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51107785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7FC60F24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C3FD282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07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677BBDEF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top w:w="57" w:type="dxa"/>
              <w:bottom w:w="57" w:type="dxa"/>
            </w:tcMar>
            <w:vAlign w:val="center"/>
          </w:tcPr>
          <w:p w14:paraId="11326BA5" w14:textId="77777777" w:rsidR="000D1A1B" w:rsidRDefault="000D1A1B" w:rsidP="00035922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0D1A1B" w14:paraId="0A07EECF" w14:textId="77777777" w:rsidTr="000D1A1B">
        <w:trPr>
          <w:gridAfter w:val="7"/>
          <w:wAfter w:w="3312" w:type="dxa"/>
          <w:trHeight w:val="413"/>
        </w:trPr>
        <w:tc>
          <w:tcPr>
            <w:tcW w:w="2508" w:type="dxa"/>
            <w:vMerge/>
            <w:vAlign w:val="bottom"/>
          </w:tcPr>
          <w:p w14:paraId="13F71C5E" w14:textId="77777777" w:rsidR="000D1A1B" w:rsidRDefault="000D1A1B" w:rsidP="00035922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247189F9" w14:textId="0405E3AB" w:rsidR="000D1A1B" w:rsidRDefault="000D1A1B" w:rsidP="000D1A1B"/>
    <w:p w14:paraId="3DABBC6D" w14:textId="1348A622" w:rsidR="00810E81" w:rsidRPr="008519BE" w:rsidRDefault="002F00D7" w:rsidP="00810E81">
      <w:pPr>
        <w:rPr>
          <w:b/>
        </w:rPr>
      </w:pPr>
      <w:r w:rsidRPr="002F00D7">
        <w:t xml:space="preserve">Please email </w:t>
      </w:r>
      <w:r>
        <w:t>your</w:t>
      </w:r>
      <w:r w:rsidRPr="002F00D7">
        <w:t xml:space="preserve"> completed form to </w:t>
      </w:r>
      <w:hyperlink r:id="rId11" w:history="1">
        <w:r w:rsidRPr="00876449">
          <w:rPr>
            <w:rStyle w:val="Hyperlink"/>
          </w:rPr>
          <w:t>premises@pharmacyregulation.org</w:t>
        </w:r>
      </w:hyperlink>
      <w:r w:rsidR="00810E81">
        <w:t>.</w:t>
      </w:r>
    </w:p>
    <w:p w14:paraId="70FBC294" w14:textId="7A2A146E" w:rsidR="002F00D7" w:rsidRPr="008519BE" w:rsidRDefault="002F00D7" w:rsidP="000D1A1B">
      <w:pPr>
        <w:rPr>
          <w:b/>
        </w:rPr>
      </w:pPr>
    </w:p>
    <w:sectPr w:rsidR="002F00D7" w:rsidRPr="008519BE" w:rsidSect="00BB210D">
      <w:headerReference w:type="default" r:id="rId12"/>
      <w:footerReference w:type="default" r:id="rId13"/>
      <w:headerReference w:type="first" r:id="rId14"/>
      <w:footerReference w:type="first" r:id="rId15"/>
      <w:type w:val="oddPage"/>
      <w:pgSz w:w="11906" w:h="16838" w:code="9"/>
      <w:pgMar w:top="1702" w:right="851" w:bottom="1418" w:left="851" w:header="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A5717" w14:textId="77777777" w:rsidR="00D85B71" w:rsidRDefault="00D85B71" w:rsidP="00FE3018">
      <w:pPr>
        <w:spacing w:after="0"/>
      </w:pPr>
      <w:r>
        <w:separator/>
      </w:r>
    </w:p>
  </w:endnote>
  <w:endnote w:type="continuationSeparator" w:id="0">
    <w:p w14:paraId="6C7AE3C2" w14:textId="77777777" w:rsidR="00D85B71" w:rsidRDefault="00D85B71" w:rsidP="00FE30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OT-Light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3FCFB" w14:textId="6E06F26D" w:rsidR="006A29BF" w:rsidRDefault="00000000" w:rsidP="00222A18">
    <w:pPr>
      <w:pStyle w:val="Footer"/>
      <w:tabs>
        <w:tab w:val="left" w:pos="8647"/>
      </w:tabs>
    </w:pPr>
    <w:sdt>
      <w:sdtPr>
        <w:alias w:val="Title"/>
        <w:tag w:val=""/>
        <w:id w:val="427854405"/>
        <w:placeholder>
          <w:docPart w:val="FEB65478AC074865924F7EB1DCD6503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A29BF">
          <w:t>Voluntary removal of a pharmacy premises entry from the register</w:t>
        </w:r>
      </w:sdtContent>
    </w:sdt>
    <w:r w:rsidR="006A29BF" w:rsidRPr="00BB210D">
      <w:t xml:space="preserve"> </w:t>
    </w:r>
    <w:r w:rsidR="006A29BF">
      <w:tab/>
    </w:r>
    <w:r w:rsidR="006A29BF" w:rsidRPr="00BB210D">
      <w:t xml:space="preserve">Page </w:t>
    </w:r>
    <w:r w:rsidR="006A29BF" w:rsidRPr="00BB210D">
      <w:fldChar w:fldCharType="begin"/>
    </w:r>
    <w:r w:rsidR="006A29BF" w:rsidRPr="00BB210D">
      <w:instrText xml:space="preserve"> page </w:instrText>
    </w:r>
    <w:r w:rsidR="006A29BF" w:rsidRPr="00BB210D">
      <w:fldChar w:fldCharType="separate"/>
    </w:r>
    <w:r w:rsidR="006A29BF">
      <w:t>11</w:t>
    </w:r>
    <w:r w:rsidR="006A29BF" w:rsidRPr="00BB210D">
      <w:fldChar w:fldCharType="end"/>
    </w:r>
    <w:r w:rsidR="006A29BF" w:rsidRPr="00BB210D">
      <w:t xml:space="preserve"> of </w:t>
    </w:r>
    <w:fldSimple w:instr=" numpages ">
      <w:r w:rsidR="006A29BF">
        <w:t>29</w:t>
      </w:r>
    </w:fldSimple>
  </w:p>
  <w:p w14:paraId="4B9240C0" w14:textId="77777777" w:rsidR="006A29BF" w:rsidRDefault="006A29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4AFE" w14:textId="2006C0CD" w:rsidR="006A29BF" w:rsidRDefault="00000000" w:rsidP="00222A18">
    <w:pPr>
      <w:pStyle w:val="Footer"/>
      <w:tabs>
        <w:tab w:val="left" w:pos="8647"/>
      </w:tabs>
    </w:pPr>
    <w:sdt>
      <w:sdtPr>
        <w:alias w:val="Title"/>
        <w:tag w:val=""/>
        <w:id w:val="-780804477"/>
        <w:placeholder>
          <w:docPart w:val="F6C22607FC324D259E7F7664C039794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A29BF">
          <w:t>Voluntary removal of a pharmacy premises entry from the register</w:t>
        </w:r>
      </w:sdtContent>
    </w:sdt>
    <w:r w:rsidR="006A29BF" w:rsidRPr="00BB210D">
      <w:t xml:space="preserve"> </w:t>
    </w:r>
    <w:r w:rsidR="006A29BF">
      <w:tab/>
    </w:r>
    <w:r w:rsidR="006A29BF" w:rsidRPr="00BB210D">
      <w:t xml:space="preserve">Page </w:t>
    </w:r>
    <w:r w:rsidR="006A29BF" w:rsidRPr="00BB210D">
      <w:fldChar w:fldCharType="begin"/>
    </w:r>
    <w:r w:rsidR="006A29BF" w:rsidRPr="00BB210D">
      <w:instrText xml:space="preserve"> page </w:instrText>
    </w:r>
    <w:r w:rsidR="006A29BF" w:rsidRPr="00BB210D">
      <w:fldChar w:fldCharType="separate"/>
    </w:r>
    <w:r w:rsidR="006A29BF">
      <w:t>11</w:t>
    </w:r>
    <w:r w:rsidR="006A29BF" w:rsidRPr="00BB210D">
      <w:fldChar w:fldCharType="end"/>
    </w:r>
    <w:r w:rsidR="006A29BF" w:rsidRPr="00BB210D">
      <w:t xml:space="preserve"> of </w:t>
    </w:r>
    <w:fldSimple w:instr=" numpages ">
      <w:r w:rsidR="006A29BF">
        <w:t>29</w:t>
      </w:r>
    </w:fldSimple>
  </w:p>
  <w:p w14:paraId="0CB3CC8E" w14:textId="77777777" w:rsidR="006A29BF" w:rsidRDefault="006A2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5FF89" w14:textId="77777777" w:rsidR="00D85B71" w:rsidRDefault="00D85B71" w:rsidP="00FE3018">
      <w:pPr>
        <w:spacing w:after="0"/>
      </w:pPr>
      <w:r>
        <w:separator/>
      </w:r>
    </w:p>
  </w:footnote>
  <w:footnote w:type="continuationSeparator" w:id="0">
    <w:p w14:paraId="627ECDB7" w14:textId="77777777" w:rsidR="00D85B71" w:rsidRDefault="00D85B71" w:rsidP="00FE30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83E3" w14:textId="77777777" w:rsidR="006A29BF" w:rsidRPr="00671196" w:rsidRDefault="006A29BF">
    <w:pPr>
      <w:pStyle w:val="Header"/>
      <w:rPr>
        <w:color w:val="00759B" w:themeColor="text1"/>
      </w:rPr>
    </w:pPr>
  </w:p>
  <w:p w14:paraId="6D4343C6" w14:textId="77777777" w:rsidR="006A29BF" w:rsidRPr="00671196" w:rsidRDefault="006A29BF">
    <w:pPr>
      <w:pStyle w:val="Header"/>
      <w:rPr>
        <w:color w:val="00759B" w:themeColor="text1"/>
      </w:rPr>
    </w:pPr>
  </w:p>
  <w:p w14:paraId="488BF87E" w14:textId="75140E12" w:rsidR="006A29BF" w:rsidRPr="00671196" w:rsidRDefault="006A29BF">
    <w:pPr>
      <w:pStyle w:val="Header"/>
      <w:rPr>
        <w:color w:val="00759B" w:themeColor="text1"/>
      </w:rPr>
    </w:pPr>
    <w:r>
      <w:rPr>
        <w:color w:val="00759B" w:themeColor="text1"/>
      </w:rPr>
      <w:t>Voluntary removal</w:t>
    </w:r>
    <w:r w:rsidRPr="00671196">
      <w:rPr>
        <w:color w:val="00759B" w:themeColor="text1"/>
      </w:rPr>
      <w:t xml:space="preserve"> </w:t>
    </w:r>
    <w:r w:rsidR="00031212">
      <w:rPr>
        <w:color w:val="00759B" w:themeColor="text1"/>
      </w:rPr>
      <w:t>April</w:t>
    </w:r>
    <w:r w:rsidR="00810E81">
      <w:rPr>
        <w:color w:val="00759B" w:themeColor="text1"/>
      </w:rPr>
      <w:t xml:space="preserve"> 202</w:t>
    </w:r>
    <w:r w:rsidR="00031212">
      <w:rPr>
        <w:color w:val="00759B" w:themeColor="text1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16A3" w14:textId="6A442BAC" w:rsidR="006A29BF" w:rsidRDefault="006A29BF">
    <w:pPr>
      <w:pStyle w:val="Header"/>
    </w:pPr>
    <w:r w:rsidRPr="00671196">
      <w:rPr>
        <w:noProof/>
        <w:color w:val="00759B" w:themeColor="text1"/>
        <w:lang w:eastAsia="en-GB"/>
      </w:rPr>
      <w:drawing>
        <wp:anchor distT="0" distB="0" distL="114300" distR="114300" simplePos="0" relativeHeight="251659264" behindDoc="1" locked="0" layoutInCell="1" allowOverlap="1" wp14:anchorId="544C5F3E" wp14:editId="10B2473E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7558405" cy="2346960"/>
          <wp:effectExtent l="0" t="0" r="444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v3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048"/>
                  <a:stretch/>
                </pic:blipFill>
                <pic:spPr bwMode="auto">
                  <a:xfrm>
                    <a:off x="0" y="0"/>
                    <a:ext cx="7558405" cy="2346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76FFB8"/>
    <w:lvl w:ilvl="0">
      <w:start w:val="1"/>
      <w:numFmt w:val="decimal"/>
      <w:pStyle w:val="ListNumber5"/>
      <w:lvlText w:val="%1."/>
      <w:lvlJc w:val="left"/>
      <w:pPr>
        <w:tabs>
          <w:tab w:val="num" w:pos="4110"/>
        </w:tabs>
        <w:ind w:left="4110" w:hanging="360"/>
      </w:pPr>
    </w:lvl>
  </w:abstractNum>
  <w:abstractNum w:abstractNumId="1" w15:restartNumberingAfterBreak="0">
    <w:nsid w:val="FFFFFF7D"/>
    <w:multiLevelType w:val="singleLevel"/>
    <w:tmpl w:val="BF0E023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3EC88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A3AA1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19566E4"/>
    <w:multiLevelType w:val="multilevel"/>
    <w:tmpl w:val="DF94C35A"/>
    <w:styleLink w:val="GPhCHeadingsPolicy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3015FF1"/>
    <w:multiLevelType w:val="multilevel"/>
    <w:tmpl w:val="DFDED352"/>
    <w:numStyleLink w:val="GPhCBullets"/>
  </w:abstractNum>
  <w:abstractNum w:abstractNumId="6" w15:restartNumberingAfterBreak="0">
    <w:nsid w:val="03D111E8"/>
    <w:multiLevelType w:val="hybridMultilevel"/>
    <w:tmpl w:val="ADF4EC60"/>
    <w:lvl w:ilvl="0" w:tplc="C7ACBA3E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 w15:restartNumberingAfterBreak="0">
    <w:nsid w:val="05F40D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9DD0F99"/>
    <w:multiLevelType w:val="hybridMultilevel"/>
    <w:tmpl w:val="03F2A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3E1D86"/>
    <w:multiLevelType w:val="hybridMultilevel"/>
    <w:tmpl w:val="6AE6641C"/>
    <w:lvl w:ilvl="0" w:tplc="F8BE3A50">
      <w:start w:val="1"/>
      <w:numFmt w:val="lowerLetter"/>
      <w:lvlText w:val="%1)"/>
      <w:lvlJc w:val="left"/>
      <w:pPr>
        <w:ind w:left="127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990" w:hanging="360"/>
      </w:pPr>
    </w:lvl>
    <w:lvl w:ilvl="2" w:tplc="0809001B" w:tentative="1">
      <w:start w:val="1"/>
      <w:numFmt w:val="lowerRoman"/>
      <w:lvlText w:val="%3."/>
      <w:lvlJc w:val="right"/>
      <w:pPr>
        <w:ind w:left="2710" w:hanging="180"/>
      </w:pPr>
    </w:lvl>
    <w:lvl w:ilvl="3" w:tplc="0809000F" w:tentative="1">
      <w:start w:val="1"/>
      <w:numFmt w:val="decimal"/>
      <w:lvlText w:val="%4."/>
      <w:lvlJc w:val="left"/>
      <w:pPr>
        <w:ind w:left="3430" w:hanging="360"/>
      </w:pPr>
    </w:lvl>
    <w:lvl w:ilvl="4" w:tplc="08090019" w:tentative="1">
      <w:start w:val="1"/>
      <w:numFmt w:val="lowerLetter"/>
      <w:lvlText w:val="%5."/>
      <w:lvlJc w:val="left"/>
      <w:pPr>
        <w:ind w:left="4150" w:hanging="360"/>
      </w:pPr>
    </w:lvl>
    <w:lvl w:ilvl="5" w:tplc="0809001B" w:tentative="1">
      <w:start w:val="1"/>
      <w:numFmt w:val="lowerRoman"/>
      <w:lvlText w:val="%6."/>
      <w:lvlJc w:val="right"/>
      <w:pPr>
        <w:ind w:left="4870" w:hanging="180"/>
      </w:pPr>
    </w:lvl>
    <w:lvl w:ilvl="6" w:tplc="0809000F" w:tentative="1">
      <w:start w:val="1"/>
      <w:numFmt w:val="decimal"/>
      <w:lvlText w:val="%7."/>
      <w:lvlJc w:val="left"/>
      <w:pPr>
        <w:ind w:left="5590" w:hanging="360"/>
      </w:pPr>
    </w:lvl>
    <w:lvl w:ilvl="7" w:tplc="08090019" w:tentative="1">
      <w:start w:val="1"/>
      <w:numFmt w:val="lowerLetter"/>
      <w:lvlText w:val="%8."/>
      <w:lvlJc w:val="left"/>
      <w:pPr>
        <w:ind w:left="6310" w:hanging="360"/>
      </w:pPr>
    </w:lvl>
    <w:lvl w:ilvl="8" w:tplc="080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0" w15:restartNumberingAfterBreak="0">
    <w:nsid w:val="0B3222E4"/>
    <w:multiLevelType w:val="multilevel"/>
    <w:tmpl w:val="FB848B0A"/>
    <w:lvl w:ilvl="0">
      <w:start w:val="1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C845063"/>
    <w:multiLevelType w:val="multilevel"/>
    <w:tmpl w:val="DFDED352"/>
    <w:styleLink w:val="GPhCBullets"/>
    <w:lvl w:ilvl="0">
      <w:start w:val="1"/>
      <w:numFmt w:val="bullet"/>
      <w:pStyle w:val="List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1135" w:hanging="284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ind w:left="1419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123" w:hanging="284"/>
      </w:pPr>
      <w:rPr>
        <w:rFonts w:ascii="Wingdings" w:hAnsi="Wingdings" w:hint="default"/>
      </w:rPr>
    </w:lvl>
  </w:abstractNum>
  <w:abstractNum w:abstractNumId="12" w15:restartNumberingAfterBreak="0">
    <w:nsid w:val="0CF956DD"/>
    <w:multiLevelType w:val="hybridMultilevel"/>
    <w:tmpl w:val="FB220560"/>
    <w:lvl w:ilvl="0" w:tplc="A48E628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F52D5"/>
    <w:multiLevelType w:val="hybridMultilevel"/>
    <w:tmpl w:val="E41A52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2E764E"/>
    <w:multiLevelType w:val="hybridMultilevel"/>
    <w:tmpl w:val="83D05A6E"/>
    <w:lvl w:ilvl="0" w:tplc="683E8F3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F6DCB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5017D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77E0136"/>
    <w:multiLevelType w:val="hybridMultilevel"/>
    <w:tmpl w:val="2446E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D61A17"/>
    <w:multiLevelType w:val="multilevel"/>
    <w:tmpl w:val="142E80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80C34DB"/>
    <w:multiLevelType w:val="multilevel"/>
    <w:tmpl w:val="24E49186"/>
    <w:lvl w:ilvl="0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2" w:hanging="1800"/>
      </w:pPr>
      <w:rPr>
        <w:rFonts w:hint="default"/>
      </w:rPr>
    </w:lvl>
  </w:abstractNum>
  <w:abstractNum w:abstractNumId="20" w15:restartNumberingAfterBreak="0">
    <w:nsid w:val="19D649C3"/>
    <w:multiLevelType w:val="hybridMultilevel"/>
    <w:tmpl w:val="27FE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8761A3"/>
    <w:multiLevelType w:val="hybridMultilevel"/>
    <w:tmpl w:val="FF0AEE64"/>
    <w:lvl w:ilvl="0" w:tplc="19C631B8">
      <w:numFmt w:val="bullet"/>
      <w:lvlText w:val="•"/>
      <w:lvlJc w:val="left"/>
      <w:pPr>
        <w:ind w:left="4548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2" w15:restartNumberingAfterBreak="0">
    <w:nsid w:val="20A50CF7"/>
    <w:multiLevelType w:val="hybridMultilevel"/>
    <w:tmpl w:val="FFD8A6AC"/>
    <w:lvl w:ilvl="0" w:tplc="19C631B8">
      <w:numFmt w:val="bullet"/>
      <w:lvlText w:val="•"/>
      <w:lvlJc w:val="left"/>
      <w:pPr>
        <w:ind w:left="11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2A041F1F"/>
    <w:multiLevelType w:val="multilevel"/>
    <w:tmpl w:val="C4C69D06"/>
    <w:styleLink w:val="GPhCListNumbers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4" w15:restartNumberingAfterBreak="0">
    <w:nsid w:val="2DB10A91"/>
    <w:multiLevelType w:val="multilevel"/>
    <w:tmpl w:val="C4C69D06"/>
    <w:numStyleLink w:val="GPhCListNumbers"/>
  </w:abstractNum>
  <w:abstractNum w:abstractNumId="25" w15:restartNumberingAfterBreak="0">
    <w:nsid w:val="2DBF28B5"/>
    <w:multiLevelType w:val="hybridMultilevel"/>
    <w:tmpl w:val="FB220560"/>
    <w:lvl w:ilvl="0" w:tplc="A48E628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D05445"/>
    <w:multiLevelType w:val="multilevel"/>
    <w:tmpl w:val="F2B47AB6"/>
    <w:lvl w:ilvl="0">
      <w:start w:val="1"/>
      <w:numFmt w:val="decimal"/>
      <w:lvlText w:val="%1."/>
      <w:lvlJc w:val="left"/>
      <w:pPr>
        <w:ind w:left="768" w:hanging="360"/>
      </w:pPr>
      <w:rPr>
        <w:b/>
      </w:rPr>
    </w:lvl>
    <w:lvl w:ilvl="1">
      <w:start w:val="16"/>
      <w:numFmt w:val="decimal"/>
      <w:isLgl/>
      <w:lvlText w:val="%1.%2"/>
      <w:lvlJc w:val="left"/>
      <w:pPr>
        <w:ind w:left="8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8" w:hanging="1800"/>
      </w:pPr>
      <w:rPr>
        <w:rFonts w:hint="default"/>
      </w:rPr>
    </w:lvl>
  </w:abstractNum>
  <w:abstractNum w:abstractNumId="27" w15:restartNumberingAfterBreak="0">
    <w:nsid w:val="31485BA8"/>
    <w:multiLevelType w:val="hybridMultilevel"/>
    <w:tmpl w:val="5CDCE5F4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7DE40EB6">
      <w:start w:val="1"/>
      <w:numFmt w:val="decimal"/>
      <w:lvlText w:val="%2."/>
      <w:lvlJc w:val="left"/>
      <w:pPr>
        <w:ind w:left="2163" w:hanging="876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3B97680"/>
    <w:multiLevelType w:val="hybridMultilevel"/>
    <w:tmpl w:val="AFB2F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640046"/>
    <w:multiLevelType w:val="hybridMultilevel"/>
    <w:tmpl w:val="77C4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B72A32"/>
    <w:multiLevelType w:val="multilevel"/>
    <w:tmpl w:val="0809001F"/>
    <w:numStyleLink w:val="111111"/>
  </w:abstractNum>
  <w:abstractNum w:abstractNumId="31" w15:restartNumberingAfterBreak="0">
    <w:nsid w:val="37DC3B6F"/>
    <w:multiLevelType w:val="hybridMultilevel"/>
    <w:tmpl w:val="B3B6D462"/>
    <w:lvl w:ilvl="0" w:tplc="19C631B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3B6568"/>
    <w:multiLevelType w:val="hybridMultilevel"/>
    <w:tmpl w:val="7ED4F7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FE026F8"/>
    <w:multiLevelType w:val="multilevel"/>
    <w:tmpl w:val="6FA8EFE6"/>
    <w:styleLink w:val="GPhC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429C233B"/>
    <w:multiLevelType w:val="hybridMultilevel"/>
    <w:tmpl w:val="285A85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CD148E"/>
    <w:multiLevelType w:val="hybridMultilevel"/>
    <w:tmpl w:val="999E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851D08"/>
    <w:multiLevelType w:val="hybridMultilevel"/>
    <w:tmpl w:val="DDAC9088"/>
    <w:lvl w:ilvl="0" w:tplc="CE02A9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D25260"/>
    <w:multiLevelType w:val="hybridMultilevel"/>
    <w:tmpl w:val="E5E8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FA2F67"/>
    <w:multiLevelType w:val="multilevel"/>
    <w:tmpl w:val="D58050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53C16CF0"/>
    <w:multiLevelType w:val="hybridMultilevel"/>
    <w:tmpl w:val="FA4241F6"/>
    <w:lvl w:ilvl="0" w:tplc="FA2AB07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C541F5"/>
    <w:multiLevelType w:val="hybridMultilevel"/>
    <w:tmpl w:val="ADF4EC60"/>
    <w:lvl w:ilvl="0" w:tplc="C7ACBA3E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1" w15:restartNumberingAfterBreak="0">
    <w:nsid w:val="557121DF"/>
    <w:multiLevelType w:val="multilevel"/>
    <w:tmpl w:val="2C74A704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5581786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4973FAE"/>
    <w:multiLevelType w:val="hybridMultilevel"/>
    <w:tmpl w:val="35B4A598"/>
    <w:lvl w:ilvl="0" w:tplc="49968224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8" w:hanging="360"/>
      </w:pPr>
    </w:lvl>
    <w:lvl w:ilvl="2" w:tplc="0809001B" w:tentative="1">
      <w:start w:val="1"/>
      <w:numFmt w:val="lowerRoman"/>
      <w:lvlText w:val="%3."/>
      <w:lvlJc w:val="right"/>
      <w:pPr>
        <w:ind w:left="2208" w:hanging="180"/>
      </w:pPr>
    </w:lvl>
    <w:lvl w:ilvl="3" w:tplc="0809000F" w:tentative="1">
      <w:start w:val="1"/>
      <w:numFmt w:val="decimal"/>
      <w:lvlText w:val="%4."/>
      <w:lvlJc w:val="left"/>
      <w:pPr>
        <w:ind w:left="2928" w:hanging="360"/>
      </w:pPr>
    </w:lvl>
    <w:lvl w:ilvl="4" w:tplc="08090019" w:tentative="1">
      <w:start w:val="1"/>
      <w:numFmt w:val="lowerLetter"/>
      <w:lvlText w:val="%5."/>
      <w:lvlJc w:val="left"/>
      <w:pPr>
        <w:ind w:left="3648" w:hanging="360"/>
      </w:pPr>
    </w:lvl>
    <w:lvl w:ilvl="5" w:tplc="0809001B" w:tentative="1">
      <w:start w:val="1"/>
      <w:numFmt w:val="lowerRoman"/>
      <w:lvlText w:val="%6."/>
      <w:lvlJc w:val="right"/>
      <w:pPr>
        <w:ind w:left="4368" w:hanging="180"/>
      </w:pPr>
    </w:lvl>
    <w:lvl w:ilvl="6" w:tplc="0809000F" w:tentative="1">
      <w:start w:val="1"/>
      <w:numFmt w:val="decimal"/>
      <w:lvlText w:val="%7."/>
      <w:lvlJc w:val="left"/>
      <w:pPr>
        <w:ind w:left="5088" w:hanging="360"/>
      </w:pPr>
    </w:lvl>
    <w:lvl w:ilvl="7" w:tplc="08090019" w:tentative="1">
      <w:start w:val="1"/>
      <w:numFmt w:val="lowerLetter"/>
      <w:lvlText w:val="%8."/>
      <w:lvlJc w:val="left"/>
      <w:pPr>
        <w:ind w:left="5808" w:hanging="360"/>
      </w:pPr>
    </w:lvl>
    <w:lvl w:ilvl="8" w:tplc="08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4" w15:restartNumberingAfterBreak="0">
    <w:nsid w:val="64DD2D00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7921601"/>
    <w:multiLevelType w:val="multilevel"/>
    <w:tmpl w:val="08FE4574"/>
    <w:lvl w:ilvl="0">
      <w:start w:val="1"/>
      <w:numFmt w:val="lowerLetter"/>
      <w:lvlText w:val="%1)"/>
      <w:lvlJc w:val="left"/>
      <w:pPr>
        <w:ind w:left="785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217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4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5" w:hanging="1440"/>
      </w:pPr>
      <w:rPr>
        <w:rFonts w:hint="default"/>
      </w:rPr>
    </w:lvl>
  </w:abstractNum>
  <w:abstractNum w:abstractNumId="46" w15:restartNumberingAfterBreak="0">
    <w:nsid w:val="69F34AFA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7" w15:restartNumberingAfterBreak="0">
    <w:nsid w:val="6BA32C01"/>
    <w:multiLevelType w:val="hybridMultilevel"/>
    <w:tmpl w:val="B1E89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FD5409"/>
    <w:multiLevelType w:val="multilevel"/>
    <w:tmpl w:val="41D4BEDE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59B"/>
        <w:sz w:val="28"/>
        <w:szCs w:val="24"/>
      </w:rPr>
    </w:lvl>
    <w:lvl w:ilvl="1">
      <w:start w:val="1"/>
      <w:numFmt w:val="decimal"/>
      <w:lvlText w:val="%1.%2."/>
      <w:lvlJc w:val="left"/>
      <w:pPr>
        <w:ind w:left="2984" w:hanging="432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B1240D1"/>
    <w:multiLevelType w:val="multilevel"/>
    <w:tmpl w:val="658658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7C2A1EE7"/>
    <w:multiLevelType w:val="multilevel"/>
    <w:tmpl w:val="62945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7FA64E38"/>
    <w:multiLevelType w:val="hybridMultilevel"/>
    <w:tmpl w:val="F4227F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20239">
    <w:abstractNumId w:val="42"/>
  </w:num>
  <w:num w:numId="2" w16cid:durableId="1838761065">
    <w:abstractNumId w:val="16"/>
  </w:num>
  <w:num w:numId="3" w16cid:durableId="2122457009">
    <w:abstractNumId w:val="46"/>
  </w:num>
  <w:num w:numId="4" w16cid:durableId="990404955">
    <w:abstractNumId w:val="11"/>
  </w:num>
  <w:num w:numId="5" w16cid:durableId="1821264798">
    <w:abstractNumId w:val="33"/>
  </w:num>
  <w:num w:numId="6" w16cid:durableId="1972323202">
    <w:abstractNumId w:val="4"/>
  </w:num>
  <w:num w:numId="7" w16cid:durableId="181406447">
    <w:abstractNumId w:val="23"/>
  </w:num>
  <w:num w:numId="8" w16cid:durableId="2094013568">
    <w:abstractNumId w:val="5"/>
  </w:num>
  <w:num w:numId="9" w16cid:durableId="1615557878">
    <w:abstractNumId w:val="3"/>
  </w:num>
  <w:num w:numId="10" w16cid:durableId="1311522915">
    <w:abstractNumId w:val="2"/>
  </w:num>
  <w:num w:numId="11" w16cid:durableId="1092702486">
    <w:abstractNumId w:val="24"/>
  </w:num>
  <w:num w:numId="12" w16cid:durableId="185407734">
    <w:abstractNumId w:val="1"/>
  </w:num>
  <w:num w:numId="13" w16cid:durableId="2139453317">
    <w:abstractNumId w:val="0"/>
  </w:num>
  <w:num w:numId="14" w16cid:durableId="1712224449">
    <w:abstractNumId w:val="26"/>
  </w:num>
  <w:num w:numId="15" w16cid:durableId="1672636141">
    <w:abstractNumId w:val="31"/>
  </w:num>
  <w:num w:numId="16" w16cid:durableId="1302347256">
    <w:abstractNumId w:val="21"/>
  </w:num>
  <w:num w:numId="17" w16cid:durableId="535849107">
    <w:abstractNumId w:val="30"/>
  </w:num>
  <w:num w:numId="18" w16cid:durableId="20977379">
    <w:abstractNumId w:val="44"/>
  </w:num>
  <w:num w:numId="19" w16cid:durableId="1111514268">
    <w:abstractNumId w:val="15"/>
  </w:num>
  <w:num w:numId="20" w16cid:durableId="1908611432">
    <w:abstractNumId w:val="27"/>
  </w:num>
  <w:num w:numId="21" w16cid:durableId="1676378084">
    <w:abstractNumId w:val="41"/>
  </w:num>
  <w:num w:numId="22" w16cid:durableId="2141607588">
    <w:abstractNumId w:val="22"/>
  </w:num>
  <w:num w:numId="23" w16cid:durableId="367267672">
    <w:abstractNumId w:val="34"/>
  </w:num>
  <w:num w:numId="24" w16cid:durableId="1985741277">
    <w:abstractNumId w:val="14"/>
  </w:num>
  <w:num w:numId="25" w16cid:durableId="25059343">
    <w:abstractNumId w:val="40"/>
  </w:num>
  <w:num w:numId="26" w16cid:durableId="1036782531">
    <w:abstractNumId w:val="36"/>
  </w:num>
  <w:num w:numId="27" w16cid:durableId="441464728">
    <w:abstractNumId w:val="32"/>
  </w:num>
  <w:num w:numId="28" w16cid:durableId="1264264747">
    <w:abstractNumId w:val="19"/>
  </w:num>
  <w:num w:numId="29" w16cid:durableId="1465468361">
    <w:abstractNumId w:val="12"/>
  </w:num>
  <w:num w:numId="30" w16cid:durableId="1805854683">
    <w:abstractNumId w:val="43"/>
  </w:num>
  <w:num w:numId="31" w16cid:durableId="112403272">
    <w:abstractNumId w:val="25"/>
  </w:num>
  <w:num w:numId="32" w16cid:durableId="79453329">
    <w:abstractNumId w:val="9"/>
  </w:num>
  <w:num w:numId="33" w16cid:durableId="1186288055">
    <w:abstractNumId w:val="6"/>
  </w:num>
  <w:num w:numId="34" w16cid:durableId="287591138">
    <w:abstractNumId w:val="38"/>
  </w:num>
  <w:num w:numId="35" w16cid:durableId="1105266864">
    <w:abstractNumId w:val="10"/>
  </w:num>
  <w:num w:numId="36" w16cid:durableId="1392457145">
    <w:abstractNumId w:val="37"/>
  </w:num>
  <w:num w:numId="37" w16cid:durableId="1932275301">
    <w:abstractNumId w:val="17"/>
  </w:num>
  <w:num w:numId="38" w16cid:durableId="148179730">
    <w:abstractNumId w:val="8"/>
  </w:num>
  <w:num w:numId="39" w16cid:durableId="1911161015">
    <w:abstractNumId w:val="45"/>
  </w:num>
  <w:num w:numId="40" w16cid:durableId="1434860611">
    <w:abstractNumId w:val="7"/>
  </w:num>
  <w:num w:numId="41" w16cid:durableId="123157329">
    <w:abstractNumId w:val="47"/>
  </w:num>
  <w:num w:numId="42" w16cid:durableId="1384213177">
    <w:abstractNumId w:val="35"/>
  </w:num>
  <w:num w:numId="43" w16cid:durableId="1838039505">
    <w:abstractNumId w:val="29"/>
  </w:num>
  <w:num w:numId="44" w16cid:durableId="645860844">
    <w:abstractNumId w:val="13"/>
  </w:num>
  <w:num w:numId="45" w16cid:durableId="443038466">
    <w:abstractNumId w:val="39"/>
  </w:num>
  <w:num w:numId="46" w16cid:durableId="1380783083">
    <w:abstractNumId w:val="50"/>
  </w:num>
  <w:num w:numId="47" w16cid:durableId="1416978823">
    <w:abstractNumId w:val="18"/>
  </w:num>
  <w:num w:numId="48" w16cid:durableId="1518033744">
    <w:abstractNumId w:val="51"/>
  </w:num>
  <w:num w:numId="49" w16cid:durableId="576522125">
    <w:abstractNumId w:val="49"/>
  </w:num>
  <w:num w:numId="50" w16cid:durableId="1359433575">
    <w:abstractNumId w:val="20"/>
  </w:num>
  <w:num w:numId="51" w16cid:durableId="1530297316">
    <w:abstractNumId w:val="28"/>
  </w:num>
  <w:num w:numId="52" w16cid:durableId="1979341124">
    <w:abstractNumId w:val="4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AES" w:cryptAlgorithmClass="hash" w:cryptAlgorithmType="typeAny" w:cryptAlgorithmSid="14" w:cryptSpinCount="100000" w:hash="pwLigEjcO5iBiAOlsQQL6BQ8EBWjBKUTmDBt3CruCgfsD443LEJbehTF2qTJRBk/C1AaHkSn2DmCeJDPhN7j3g==" w:salt="IR02WZT2+4nbuS3yq0BX+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B8"/>
    <w:rsid w:val="00000A78"/>
    <w:rsid w:val="0000115B"/>
    <w:rsid w:val="0000378E"/>
    <w:rsid w:val="00003EBF"/>
    <w:rsid w:val="00003F69"/>
    <w:rsid w:val="00023447"/>
    <w:rsid w:val="00031212"/>
    <w:rsid w:val="00035922"/>
    <w:rsid w:val="00045511"/>
    <w:rsid w:val="00045B8F"/>
    <w:rsid w:val="00051CAD"/>
    <w:rsid w:val="00054E99"/>
    <w:rsid w:val="000648D0"/>
    <w:rsid w:val="00066659"/>
    <w:rsid w:val="00082AFA"/>
    <w:rsid w:val="000844F1"/>
    <w:rsid w:val="00086138"/>
    <w:rsid w:val="0009180B"/>
    <w:rsid w:val="000A73C8"/>
    <w:rsid w:val="000B2F3C"/>
    <w:rsid w:val="000B4F7F"/>
    <w:rsid w:val="000B6E79"/>
    <w:rsid w:val="000C43FC"/>
    <w:rsid w:val="000D1A1B"/>
    <w:rsid w:val="000D4031"/>
    <w:rsid w:val="000E115F"/>
    <w:rsid w:val="000E7BD7"/>
    <w:rsid w:val="000F5703"/>
    <w:rsid w:val="00102572"/>
    <w:rsid w:val="00136735"/>
    <w:rsid w:val="0013728B"/>
    <w:rsid w:val="00152A99"/>
    <w:rsid w:val="00155A2D"/>
    <w:rsid w:val="00161871"/>
    <w:rsid w:val="00170C50"/>
    <w:rsid w:val="0017452D"/>
    <w:rsid w:val="00187909"/>
    <w:rsid w:val="00195E50"/>
    <w:rsid w:val="001A2FD2"/>
    <w:rsid w:val="001B7B96"/>
    <w:rsid w:val="001C4035"/>
    <w:rsid w:val="001C44BD"/>
    <w:rsid w:val="001D1F17"/>
    <w:rsid w:val="001E22DF"/>
    <w:rsid w:val="001F78F9"/>
    <w:rsid w:val="002073A9"/>
    <w:rsid w:val="00222A18"/>
    <w:rsid w:val="00231E10"/>
    <w:rsid w:val="00254287"/>
    <w:rsid w:val="00255B7C"/>
    <w:rsid w:val="00255C1E"/>
    <w:rsid w:val="00261840"/>
    <w:rsid w:val="002633B0"/>
    <w:rsid w:val="0027555C"/>
    <w:rsid w:val="00286E6D"/>
    <w:rsid w:val="002B3AC4"/>
    <w:rsid w:val="002C06D0"/>
    <w:rsid w:val="002C3B4D"/>
    <w:rsid w:val="002C5E4D"/>
    <w:rsid w:val="002D06DF"/>
    <w:rsid w:val="002D3674"/>
    <w:rsid w:val="002D3F96"/>
    <w:rsid w:val="002E6A38"/>
    <w:rsid w:val="002F00D7"/>
    <w:rsid w:val="002F3CAA"/>
    <w:rsid w:val="00301A62"/>
    <w:rsid w:val="00304526"/>
    <w:rsid w:val="00312790"/>
    <w:rsid w:val="003131BA"/>
    <w:rsid w:val="003233D3"/>
    <w:rsid w:val="00327AB8"/>
    <w:rsid w:val="003424B1"/>
    <w:rsid w:val="00352BFF"/>
    <w:rsid w:val="00357935"/>
    <w:rsid w:val="00361C07"/>
    <w:rsid w:val="00365433"/>
    <w:rsid w:val="00367790"/>
    <w:rsid w:val="00373A5F"/>
    <w:rsid w:val="0037554D"/>
    <w:rsid w:val="003864C1"/>
    <w:rsid w:val="003A2ED6"/>
    <w:rsid w:val="003A5F0A"/>
    <w:rsid w:val="003B04F8"/>
    <w:rsid w:val="003B1144"/>
    <w:rsid w:val="003B134F"/>
    <w:rsid w:val="003B20F7"/>
    <w:rsid w:val="003B4EAB"/>
    <w:rsid w:val="003B59D3"/>
    <w:rsid w:val="003C0439"/>
    <w:rsid w:val="003C1CD8"/>
    <w:rsid w:val="003C3467"/>
    <w:rsid w:val="003D3366"/>
    <w:rsid w:val="003D4E16"/>
    <w:rsid w:val="003D7330"/>
    <w:rsid w:val="003E7834"/>
    <w:rsid w:val="0040655F"/>
    <w:rsid w:val="00414634"/>
    <w:rsid w:val="0042166A"/>
    <w:rsid w:val="00423B4E"/>
    <w:rsid w:val="00426054"/>
    <w:rsid w:val="004325B7"/>
    <w:rsid w:val="00433E76"/>
    <w:rsid w:val="004476F4"/>
    <w:rsid w:val="0045084A"/>
    <w:rsid w:val="00452724"/>
    <w:rsid w:val="00452C0D"/>
    <w:rsid w:val="00455661"/>
    <w:rsid w:val="0047237C"/>
    <w:rsid w:val="004742C8"/>
    <w:rsid w:val="0049053F"/>
    <w:rsid w:val="00491116"/>
    <w:rsid w:val="0049438A"/>
    <w:rsid w:val="00494A4B"/>
    <w:rsid w:val="004A0293"/>
    <w:rsid w:val="004A1CA2"/>
    <w:rsid w:val="004A3ED6"/>
    <w:rsid w:val="004B3FAC"/>
    <w:rsid w:val="004C2D55"/>
    <w:rsid w:val="004C57D2"/>
    <w:rsid w:val="004C665C"/>
    <w:rsid w:val="004E2872"/>
    <w:rsid w:val="004F34A5"/>
    <w:rsid w:val="004F7A10"/>
    <w:rsid w:val="00500E07"/>
    <w:rsid w:val="0050303D"/>
    <w:rsid w:val="005114BB"/>
    <w:rsid w:val="005139FF"/>
    <w:rsid w:val="00535456"/>
    <w:rsid w:val="005447B9"/>
    <w:rsid w:val="005541EF"/>
    <w:rsid w:val="00554A46"/>
    <w:rsid w:val="00567C41"/>
    <w:rsid w:val="00576B73"/>
    <w:rsid w:val="00592021"/>
    <w:rsid w:val="005A4B29"/>
    <w:rsid w:val="005B0BFA"/>
    <w:rsid w:val="005C5FEA"/>
    <w:rsid w:val="005C6523"/>
    <w:rsid w:val="005D28BD"/>
    <w:rsid w:val="005D5583"/>
    <w:rsid w:val="005D7020"/>
    <w:rsid w:val="00607E92"/>
    <w:rsid w:val="00612052"/>
    <w:rsid w:val="006127B3"/>
    <w:rsid w:val="0061779F"/>
    <w:rsid w:val="00623A24"/>
    <w:rsid w:val="00623B4F"/>
    <w:rsid w:val="0062563B"/>
    <w:rsid w:val="006326FA"/>
    <w:rsid w:val="00644020"/>
    <w:rsid w:val="006500FC"/>
    <w:rsid w:val="00657B21"/>
    <w:rsid w:val="00671196"/>
    <w:rsid w:val="00690FFE"/>
    <w:rsid w:val="006939A4"/>
    <w:rsid w:val="00695980"/>
    <w:rsid w:val="006A29BF"/>
    <w:rsid w:val="006A525C"/>
    <w:rsid w:val="006A557E"/>
    <w:rsid w:val="006B5636"/>
    <w:rsid w:val="006C1075"/>
    <w:rsid w:val="006C13C2"/>
    <w:rsid w:val="006C2412"/>
    <w:rsid w:val="006C421E"/>
    <w:rsid w:val="006F41EE"/>
    <w:rsid w:val="006F52DC"/>
    <w:rsid w:val="006F7EF8"/>
    <w:rsid w:val="00700475"/>
    <w:rsid w:val="00716013"/>
    <w:rsid w:val="0071755F"/>
    <w:rsid w:val="00717583"/>
    <w:rsid w:val="00722F02"/>
    <w:rsid w:val="00730A15"/>
    <w:rsid w:val="00732617"/>
    <w:rsid w:val="00733FE4"/>
    <w:rsid w:val="00735C02"/>
    <w:rsid w:val="00737A36"/>
    <w:rsid w:val="00770B6F"/>
    <w:rsid w:val="00773FC7"/>
    <w:rsid w:val="007757D9"/>
    <w:rsid w:val="00787E49"/>
    <w:rsid w:val="007A1E5F"/>
    <w:rsid w:val="007B1D8B"/>
    <w:rsid w:val="007E196E"/>
    <w:rsid w:val="007F2874"/>
    <w:rsid w:val="00803D3F"/>
    <w:rsid w:val="00804530"/>
    <w:rsid w:val="00804E8C"/>
    <w:rsid w:val="008101F7"/>
    <w:rsid w:val="00810E81"/>
    <w:rsid w:val="00811554"/>
    <w:rsid w:val="008115A3"/>
    <w:rsid w:val="008153F6"/>
    <w:rsid w:val="00815476"/>
    <w:rsid w:val="00825627"/>
    <w:rsid w:val="00825ADC"/>
    <w:rsid w:val="00827766"/>
    <w:rsid w:val="0084230E"/>
    <w:rsid w:val="008438AA"/>
    <w:rsid w:val="00847C2C"/>
    <w:rsid w:val="008519BE"/>
    <w:rsid w:val="00856509"/>
    <w:rsid w:val="00856AE0"/>
    <w:rsid w:val="00862CDB"/>
    <w:rsid w:val="008651A4"/>
    <w:rsid w:val="008744D0"/>
    <w:rsid w:val="00874F36"/>
    <w:rsid w:val="008971BF"/>
    <w:rsid w:val="008A0293"/>
    <w:rsid w:val="008B4C98"/>
    <w:rsid w:val="008B53F3"/>
    <w:rsid w:val="008C1AF3"/>
    <w:rsid w:val="008D5477"/>
    <w:rsid w:val="008E2DDF"/>
    <w:rsid w:val="008E69A7"/>
    <w:rsid w:val="00901E6B"/>
    <w:rsid w:val="00910CA1"/>
    <w:rsid w:val="009149C2"/>
    <w:rsid w:val="00916D14"/>
    <w:rsid w:val="0091791F"/>
    <w:rsid w:val="009229C7"/>
    <w:rsid w:val="00922A62"/>
    <w:rsid w:val="0093100B"/>
    <w:rsid w:val="00932F4B"/>
    <w:rsid w:val="00937EA8"/>
    <w:rsid w:val="009513D8"/>
    <w:rsid w:val="00957E3A"/>
    <w:rsid w:val="00960187"/>
    <w:rsid w:val="00960F7D"/>
    <w:rsid w:val="00964BEF"/>
    <w:rsid w:val="00971646"/>
    <w:rsid w:val="00980F66"/>
    <w:rsid w:val="0098401A"/>
    <w:rsid w:val="009933CA"/>
    <w:rsid w:val="00997105"/>
    <w:rsid w:val="009A6222"/>
    <w:rsid w:val="009A7F62"/>
    <w:rsid w:val="009B2441"/>
    <w:rsid w:val="009B5B4B"/>
    <w:rsid w:val="009C038E"/>
    <w:rsid w:val="009C14E9"/>
    <w:rsid w:val="009C3584"/>
    <w:rsid w:val="009C6A2B"/>
    <w:rsid w:val="009D0F17"/>
    <w:rsid w:val="009D318D"/>
    <w:rsid w:val="009D5A9C"/>
    <w:rsid w:val="009E1BCB"/>
    <w:rsid w:val="009F0D7D"/>
    <w:rsid w:val="009F58FD"/>
    <w:rsid w:val="00A0302A"/>
    <w:rsid w:val="00A05B38"/>
    <w:rsid w:val="00A06C0D"/>
    <w:rsid w:val="00A10F01"/>
    <w:rsid w:val="00A1170B"/>
    <w:rsid w:val="00A238A2"/>
    <w:rsid w:val="00A23AB0"/>
    <w:rsid w:val="00A24A39"/>
    <w:rsid w:val="00A260FD"/>
    <w:rsid w:val="00A44AEF"/>
    <w:rsid w:val="00A54710"/>
    <w:rsid w:val="00A55320"/>
    <w:rsid w:val="00A5691D"/>
    <w:rsid w:val="00A57B5E"/>
    <w:rsid w:val="00A73929"/>
    <w:rsid w:val="00A82B6A"/>
    <w:rsid w:val="00A84ABA"/>
    <w:rsid w:val="00A86252"/>
    <w:rsid w:val="00A93812"/>
    <w:rsid w:val="00A939C5"/>
    <w:rsid w:val="00A93DAF"/>
    <w:rsid w:val="00A9674C"/>
    <w:rsid w:val="00AA56F4"/>
    <w:rsid w:val="00AB5554"/>
    <w:rsid w:val="00AC7698"/>
    <w:rsid w:val="00AD581E"/>
    <w:rsid w:val="00AD6D7A"/>
    <w:rsid w:val="00AD7CEE"/>
    <w:rsid w:val="00AE3DEC"/>
    <w:rsid w:val="00AE5700"/>
    <w:rsid w:val="00B07649"/>
    <w:rsid w:val="00B13009"/>
    <w:rsid w:val="00B166D5"/>
    <w:rsid w:val="00B203A1"/>
    <w:rsid w:val="00B20DC3"/>
    <w:rsid w:val="00B25EE7"/>
    <w:rsid w:val="00B32888"/>
    <w:rsid w:val="00B43DBB"/>
    <w:rsid w:val="00B567D4"/>
    <w:rsid w:val="00B63527"/>
    <w:rsid w:val="00B65C3A"/>
    <w:rsid w:val="00B705B8"/>
    <w:rsid w:val="00B80B3C"/>
    <w:rsid w:val="00B90BC7"/>
    <w:rsid w:val="00B92E67"/>
    <w:rsid w:val="00B9322F"/>
    <w:rsid w:val="00B95381"/>
    <w:rsid w:val="00BA02DE"/>
    <w:rsid w:val="00BA2287"/>
    <w:rsid w:val="00BA3102"/>
    <w:rsid w:val="00BA6418"/>
    <w:rsid w:val="00BB210D"/>
    <w:rsid w:val="00BB457B"/>
    <w:rsid w:val="00BC2ADA"/>
    <w:rsid w:val="00BC4D4A"/>
    <w:rsid w:val="00BC5245"/>
    <w:rsid w:val="00BD066B"/>
    <w:rsid w:val="00BD56E6"/>
    <w:rsid w:val="00BD63BF"/>
    <w:rsid w:val="00BE114B"/>
    <w:rsid w:val="00BF7357"/>
    <w:rsid w:val="00C034E4"/>
    <w:rsid w:val="00C05B12"/>
    <w:rsid w:val="00C33F55"/>
    <w:rsid w:val="00C36114"/>
    <w:rsid w:val="00C40CC3"/>
    <w:rsid w:val="00C57591"/>
    <w:rsid w:val="00C6413C"/>
    <w:rsid w:val="00C64460"/>
    <w:rsid w:val="00C6451A"/>
    <w:rsid w:val="00C761B2"/>
    <w:rsid w:val="00C87FEC"/>
    <w:rsid w:val="00C9177D"/>
    <w:rsid w:val="00C9266A"/>
    <w:rsid w:val="00C959B6"/>
    <w:rsid w:val="00CA11FB"/>
    <w:rsid w:val="00CA2E2A"/>
    <w:rsid w:val="00CA4642"/>
    <w:rsid w:val="00CB525E"/>
    <w:rsid w:val="00CB5B3D"/>
    <w:rsid w:val="00CC07CD"/>
    <w:rsid w:val="00CC1F34"/>
    <w:rsid w:val="00CC7009"/>
    <w:rsid w:val="00CD32D1"/>
    <w:rsid w:val="00CD3E60"/>
    <w:rsid w:val="00CE40C8"/>
    <w:rsid w:val="00CF1EB8"/>
    <w:rsid w:val="00CF4A11"/>
    <w:rsid w:val="00CF51CA"/>
    <w:rsid w:val="00CF6BDB"/>
    <w:rsid w:val="00CF6CF6"/>
    <w:rsid w:val="00D0415A"/>
    <w:rsid w:val="00D07F0E"/>
    <w:rsid w:val="00D12EC4"/>
    <w:rsid w:val="00D15C9B"/>
    <w:rsid w:val="00D17B9D"/>
    <w:rsid w:val="00D17C10"/>
    <w:rsid w:val="00D34667"/>
    <w:rsid w:val="00D35C0E"/>
    <w:rsid w:val="00D35E71"/>
    <w:rsid w:val="00D362FB"/>
    <w:rsid w:val="00D42DAD"/>
    <w:rsid w:val="00D4451D"/>
    <w:rsid w:val="00D55F39"/>
    <w:rsid w:val="00D56D76"/>
    <w:rsid w:val="00D713BD"/>
    <w:rsid w:val="00D71D4C"/>
    <w:rsid w:val="00D80596"/>
    <w:rsid w:val="00D85B71"/>
    <w:rsid w:val="00D8714B"/>
    <w:rsid w:val="00D914EB"/>
    <w:rsid w:val="00D93ED2"/>
    <w:rsid w:val="00DA05CF"/>
    <w:rsid w:val="00DA05FD"/>
    <w:rsid w:val="00DB743A"/>
    <w:rsid w:val="00DC4CB6"/>
    <w:rsid w:val="00DC7E41"/>
    <w:rsid w:val="00DD0021"/>
    <w:rsid w:val="00DD206F"/>
    <w:rsid w:val="00DD748A"/>
    <w:rsid w:val="00DE58F2"/>
    <w:rsid w:val="00DE60AF"/>
    <w:rsid w:val="00DF6520"/>
    <w:rsid w:val="00E02B2F"/>
    <w:rsid w:val="00E02E3C"/>
    <w:rsid w:val="00E24B7D"/>
    <w:rsid w:val="00E24DB9"/>
    <w:rsid w:val="00E345E2"/>
    <w:rsid w:val="00E7380F"/>
    <w:rsid w:val="00E75FC0"/>
    <w:rsid w:val="00E7715F"/>
    <w:rsid w:val="00E80B74"/>
    <w:rsid w:val="00E871F8"/>
    <w:rsid w:val="00E9632A"/>
    <w:rsid w:val="00EA0B9A"/>
    <w:rsid w:val="00EA29B4"/>
    <w:rsid w:val="00EC6DFD"/>
    <w:rsid w:val="00EC747A"/>
    <w:rsid w:val="00ED153B"/>
    <w:rsid w:val="00EE1B88"/>
    <w:rsid w:val="00EE1D6E"/>
    <w:rsid w:val="00EE3D6D"/>
    <w:rsid w:val="00EF3BE9"/>
    <w:rsid w:val="00F01812"/>
    <w:rsid w:val="00F02EA5"/>
    <w:rsid w:val="00F03E99"/>
    <w:rsid w:val="00F145FF"/>
    <w:rsid w:val="00F22686"/>
    <w:rsid w:val="00F23D21"/>
    <w:rsid w:val="00F27C98"/>
    <w:rsid w:val="00F36DDB"/>
    <w:rsid w:val="00F374D7"/>
    <w:rsid w:val="00F415B8"/>
    <w:rsid w:val="00F54EFB"/>
    <w:rsid w:val="00F64DEA"/>
    <w:rsid w:val="00F66C6E"/>
    <w:rsid w:val="00F70902"/>
    <w:rsid w:val="00F83070"/>
    <w:rsid w:val="00F84094"/>
    <w:rsid w:val="00F851E9"/>
    <w:rsid w:val="00F94769"/>
    <w:rsid w:val="00F96005"/>
    <w:rsid w:val="00FC41F7"/>
    <w:rsid w:val="00FC5BD8"/>
    <w:rsid w:val="00FC5CCD"/>
    <w:rsid w:val="00FC5E90"/>
    <w:rsid w:val="00FC655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4BEB3"/>
  <w15:chartTrackingRefBased/>
  <w15:docId w15:val="{7A2936C3-7BD1-45DB-A908-1DD0AB6C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iPriority="15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8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40"/>
  </w:style>
  <w:style w:type="paragraph" w:styleId="Heading1">
    <w:name w:val="heading 1"/>
    <w:next w:val="Normal"/>
    <w:link w:val="Heading1Char"/>
    <w:uiPriority w:val="2"/>
    <w:qFormat/>
    <w:rsid w:val="00FE3018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FE3018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paragraph" w:styleId="Heading3">
    <w:name w:val="heading 3"/>
    <w:next w:val="NormalIndent"/>
    <w:link w:val="Heading3Char"/>
    <w:uiPriority w:val="5"/>
    <w:unhideWhenUsed/>
    <w:qFormat/>
    <w:rsid w:val="00FE3018"/>
    <w:pPr>
      <w:keepNext/>
      <w:keepLines/>
      <w:outlineLvl w:val="2"/>
    </w:pPr>
    <w:rPr>
      <w:rFonts w:eastAsiaTheme="majorEastAsia" w:cstheme="majorBidi"/>
      <w:b/>
      <w:color w:val="563C75" w:themeColor="text2"/>
      <w:sz w:val="28"/>
    </w:rPr>
  </w:style>
  <w:style w:type="paragraph" w:styleId="Heading4">
    <w:name w:val="heading 4"/>
    <w:next w:val="Normal"/>
    <w:link w:val="Heading4Char"/>
    <w:uiPriority w:val="6"/>
    <w:unhideWhenUsed/>
    <w:qFormat/>
    <w:rsid w:val="00FE3018"/>
    <w:pPr>
      <w:keepNext/>
      <w:keepLines/>
      <w:outlineLvl w:val="3"/>
    </w:pPr>
    <w:rPr>
      <w:rFonts w:asciiTheme="majorHAnsi" w:eastAsiaTheme="majorEastAsia" w:hAnsiTheme="majorHAnsi" w:cstheme="majorBidi"/>
      <w:b/>
      <w:iCs/>
      <w:color w:val="00759B" w:themeColor="text1"/>
    </w:rPr>
  </w:style>
  <w:style w:type="paragraph" w:styleId="Heading5">
    <w:name w:val="heading 5"/>
    <w:next w:val="Normal"/>
    <w:link w:val="Heading5Char"/>
    <w:uiPriority w:val="7"/>
    <w:unhideWhenUsed/>
    <w:qFormat/>
    <w:rsid w:val="00FE3018"/>
    <w:pPr>
      <w:keepNext/>
      <w:keepLines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8"/>
    <w:unhideWhenUsed/>
    <w:qFormat/>
    <w:rsid w:val="00FE3018"/>
    <w:pPr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E30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E30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E30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semiHidden/>
    <w:rsid w:val="00FE3018"/>
    <w:rPr>
      <w:rFonts w:asciiTheme="majorHAnsi" w:hAnsiTheme="majorHAnsi"/>
      <w:b/>
      <w:color w:val="563C75" w:themeColor="text2"/>
      <w:sz w:val="56"/>
      <w:szCs w:val="64"/>
    </w:rPr>
  </w:style>
  <w:style w:type="character" w:customStyle="1" w:styleId="TitleChar">
    <w:name w:val="Title Char"/>
    <w:basedOn w:val="DefaultParagraphFont"/>
    <w:link w:val="Title"/>
    <w:uiPriority w:val="2"/>
    <w:rsid w:val="00FE3018"/>
    <w:rPr>
      <w:rFonts w:asciiTheme="majorHAnsi" w:hAnsiTheme="majorHAnsi"/>
      <w:b/>
      <w:color w:val="563C75" w:themeColor="text2"/>
      <w:sz w:val="56"/>
      <w:szCs w:val="64"/>
    </w:rPr>
  </w:style>
  <w:style w:type="paragraph" w:styleId="TOC1">
    <w:name w:val="toc 1"/>
    <w:next w:val="Normal"/>
    <w:uiPriority w:val="39"/>
    <w:semiHidden/>
    <w:unhideWhenUsed/>
    <w:rsid w:val="00FE3018"/>
    <w:pPr>
      <w:tabs>
        <w:tab w:val="right" w:leader="dot" w:pos="10194"/>
      </w:tabs>
      <w:spacing w:after="100"/>
    </w:pPr>
    <w:rPr>
      <w:b/>
      <w:color w:val="563C75" w:themeColor="text2"/>
      <w:sz w:val="28"/>
    </w:rPr>
  </w:style>
  <w:style w:type="paragraph" w:styleId="TOC2">
    <w:name w:val="toc 2"/>
    <w:next w:val="Normal"/>
    <w:uiPriority w:val="39"/>
    <w:semiHidden/>
    <w:unhideWhenUsed/>
    <w:rsid w:val="00FE3018"/>
    <w:pPr>
      <w:tabs>
        <w:tab w:val="left" w:pos="567"/>
        <w:tab w:val="right" w:leader="dot" w:pos="10206"/>
      </w:tabs>
    </w:pPr>
    <w:rPr>
      <w:b/>
      <w:color w:val="00759B" w:themeColor="text1"/>
    </w:rPr>
  </w:style>
  <w:style w:type="character" w:customStyle="1" w:styleId="Heading1Char">
    <w:name w:val="Heading 1 Char"/>
    <w:basedOn w:val="DefaultParagraphFont"/>
    <w:link w:val="Heading1"/>
    <w:uiPriority w:val="2"/>
    <w:rsid w:val="00FE3018"/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TOCHeading">
    <w:name w:val="TOC Heading"/>
    <w:next w:val="Normal"/>
    <w:uiPriority w:val="39"/>
    <w:semiHidden/>
    <w:unhideWhenUsed/>
    <w:rsid w:val="00FE3018"/>
    <w:pPr>
      <w:spacing w:after="240"/>
    </w:pPr>
    <w:rPr>
      <w:rFonts w:asciiTheme="majorHAnsi" w:eastAsiaTheme="majorEastAsia" w:hAnsiTheme="majorHAnsi" w:cstheme="majorBidi"/>
      <w:b/>
      <w:color w:val="00759B" w:themeColor="tex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E3018"/>
    <w:rPr>
      <w:color w:val="808080" w:themeColor="background1" w:themeShade="80"/>
    </w:rPr>
  </w:style>
  <w:style w:type="character" w:styleId="Hyperlink">
    <w:name w:val="Hyperlink"/>
    <w:basedOn w:val="DefaultParagraphFont"/>
    <w:uiPriority w:val="99"/>
    <w:semiHidden/>
    <w:unhideWhenUsed/>
    <w:rsid w:val="00FE3018"/>
    <w:rPr>
      <w:b/>
      <w:i w:val="0"/>
      <w:color w:val="auto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FE3018"/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FE3018"/>
    <w:rPr>
      <w:rFonts w:eastAsiaTheme="majorEastAsia" w:cstheme="majorBidi"/>
      <w:b/>
      <w:color w:val="563C75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FE3018"/>
    <w:rPr>
      <w:rFonts w:asciiTheme="majorHAnsi" w:eastAsiaTheme="majorEastAsia" w:hAnsiTheme="majorHAnsi" w:cstheme="majorBidi"/>
      <w:b/>
      <w:iCs/>
      <w:color w:val="00759B" w:themeColor="text1"/>
    </w:rPr>
  </w:style>
  <w:style w:type="character" w:customStyle="1" w:styleId="Heading5Char">
    <w:name w:val="Heading 5 Char"/>
    <w:basedOn w:val="DefaultParagraphFont"/>
    <w:link w:val="Heading5"/>
    <w:uiPriority w:val="7"/>
    <w:rsid w:val="00FE301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8"/>
    <w:rsid w:val="00FE3018"/>
    <w:rPr>
      <w:b/>
      <w:i/>
    </w:rPr>
  </w:style>
  <w:style w:type="paragraph" w:styleId="Caption">
    <w:name w:val="caption"/>
    <w:next w:val="Normal"/>
    <w:uiPriority w:val="35"/>
    <w:semiHidden/>
    <w:unhideWhenUsed/>
    <w:rsid w:val="00FE3018"/>
    <w:rPr>
      <w:iCs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301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018"/>
    <w:rPr>
      <w:szCs w:val="20"/>
    </w:rPr>
  </w:style>
  <w:style w:type="table" w:customStyle="1" w:styleId="GPhCTableDefault">
    <w:name w:val="GPhC Table (Default)"/>
    <w:basedOn w:val="TableNormal"/>
    <w:uiPriority w:val="16"/>
    <w:rsid w:val="00FE3018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563C75" w:themeFill="text2"/>
      </w:tcPr>
    </w:tblStylePr>
  </w:style>
  <w:style w:type="paragraph" w:customStyle="1" w:styleId="Intro">
    <w:name w:val="Intro"/>
    <w:uiPriority w:val="9"/>
    <w:qFormat/>
    <w:rsid w:val="00FE3018"/>
    <w:pPr>
      <w:spacing w:after="280" w:line="280" w:lineRule="atLeast"/>
    </w:pPr>
    <w:rPr>
      <w:b/>
      <w:color w:val="00759B" w:themeColor="text1"/>
      <w:sz w:val="28"/>
    </w:rPr>
  </w:style>
  <w:style w:type="numbering" w:styleId="111111">
    <w:name w:val="Outline List 2"/>
    <w:basedOn w:val="NoList"/>
    <w:uiPriority w:val="99"/>
    <w:semiHidden/>
    <w:unhideWhenUsed/>
    <w:rsid w:val="00FE301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FE3018"/>
    <w:pPr>
      <w:numPr>
        <w:numId w:val="2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E3018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018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018"/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E301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0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18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3018"/>
  </w:style>
  <w:style w:type="paragraph" w:styleId="BlockText">
    <w:name w:val="Block Text"/>
    <w:basedOn w:val="Normal"/>
    <w:uiPriority w:val="99"/>
    <w:semiHidden/>
    <w:unhideWhenUsed/>
    <w:rsid w:val="00FE3018"/>
    <w:pPr>
      <w:pBdr>
        <w:top w:val="single" w:sz="2" w:space="10" w:color="BC1E63" w:themeColor="accent1" w:shadow="1"/>
        <w:left w:val="single" w:sz="2" w:space="10" w:color="BC1E63" w:themeColor="accent1" w:shadow="1"/>
        <w:bottom w:val="single" w:sz="2" w:space="10" w:color="BC1E63" w:themeColor="accent1" w:shadow="1"/>
        <w:right w:val="single" w:sz="2" w:space="10" w:color="BC1E63" w:themeColor="accent1" w:shadow="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E3018"/>
  </w:style>
  <w:style w:type="character" w:customStyle="1" w:styleId="BodyTextChar">
    <w:name w:val="Body Text Char"/>
    <w:basedOn w:val="DefaultParagraphFont"/>
    <w:link w:val="BodyText"/>
    <w:uiPriority w:val="99"/>
    <w:semiHidden/>
    <w:rsid w:val="00FE3018"/>
  </w:style>
  <w:style w:type="paragraph" w:styleId="BodyText2">
    <w:name w:val="Body Text 2"/>
    <w:basedOn w:val="Normal"/>
    <w:link w:val="BodyText2Char"/>
    <w:uiPriority w:val="99"/>
    <w:semiHidden/>
    <w:unhideWhenUsed/>
    <w:rsid w:val="00FE301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018"/>
  </w:style>
  <w:style w:type="paragraph" w:styleId="BodyText3">
    <w:name w:val="Body Text 3"/>
    <w:basedOn w:val="Normal"/>
    <w:link w:val="BodyText3Char"/>
    <w:uiPriority w:val="99"/>
    <w:semiHidden/>
    <w:unhideWhenUsed/>
    <w:rsid w:val="00FE3018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01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301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301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01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01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3018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301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3018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301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E3018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E301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FE3018"/>
    <w:rPr>
      <w:b/>
      <w:bCs/>
      <w:i/>
      <w:iCs/>
      <w:spacing w:val="5"/>
    </w:rPr>
  </w:style>
  <w:style w:type="paragraph" w:customStyle="1" w:styleId="CaseStudy">
    <w:name w:val="Case Study"/>
    <w:basedOn w:val="Normal"/>
    <w:uiPriority w:val="14"/>
    <w:semiHidden/>
    <w:rsid w:val="00FE3018"/>
    <w:rPr>
      <w:b/>
      <w:noProof/>
      <w:color w:val="00759B" w:themeColor="text1"/>
    </w:rPr>
  </w:style>
  <w:style w:type="paragraph" w:styleId="Closing">
    <w:name w:val="Closing"/>
    <w:basedOn w:val="Normal"/>
    <w:link w:val="ClosingChar"/>
    <w:uiPriority w:val="99"/>
    <w:semiHidden/>
    <w:unhideWhenUsed/>
    <w:rsid w:val="00FE3018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E3018"/>
  </w:style>
  <w:style w:type="table" w:styleId="ColorfulGrid">
    <w:name w:val="Colorful Grid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3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0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018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E3018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FE3018"/>
    <w:rPr>
      <w:color w:val="00759B" w:themeColor="text1"/>
    </w:rPr>
  </w:style>
  <w:style w:type="paragraph" w:customStyle="1" w:styleId="Contact">
    <w:name w:val="Contact"/>
    <w:basedOn w:val="Footer"/>
    <w:semiHidden/>
    <w:rsid w:val="00FE3018"/>
    <w:pPr>
      <w:tabs>
        <w:tab w:val="left" w:pos="5250"/>
        <w:tab w:val="left" w:pos="5602"/>
      </w:tabs>
      <w:spacing w:line="290" w:lineRule="exact"/>
    </w:pPr>
  </w:style>
  <w:style w:type="table" w:styleId="DarkList">
    <w:name w:val="Dark List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018"/>
  </w:style>
  <w:style w:type="character" w:customStyle="1" w:styleId="DateChar">
    <w:name w:val="Date Char"/>
    <w:basedOn w:val="DefaultParagraphFont"/>
    <w:link w:val="Date"/>
    <w:uiPriority w:val="99"/>
    <w:semiHidden/>
    <w:rsid w:val="00FE3018"/>
  </w:style>
  <w:style w:type="paragraph" w:styleId="DocumentMap">
    <w:name w:val="Document Map"/>
    <w:basedOn w:val="Normal"/>
    <w:link w:val="DocumentMapChar"/>
    <w:uiPriority w:val="99"/>
    <w:semiHidden/>
    <w:unhideWhenUsed/>
    <w:rsid w:val="00FE3018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3018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301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3018"/>
  </w:style>
  <w:style w:type="character" w:styleId="Emphasis">
    <w:name w:val="Emphasis"/>
    <w:basedOn w:val="DefaultParagraphFont"/>
    <w:uiPriority w:val="20"/>
    <w:semiHidden/>
    <w:rsid w:val="00FE301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301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301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E301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3018"/>
    <w:rPr>
      <w:b/>
      <w:color w:val="000000" w:themeColor="followedHyperlink"/>
      <w:u w:val="single"/>
    </w:rPr>
  </w:style>
  <w:style w:type="paragraph" w:customStyle="1" w:styleId="FooterOdd">
    <w:name w:val="Footer Odd"/>
    <w:basedOn w:val="Footer"/>
    <w:semiHidden/>
    <w:rsid w:val="00FE3018"/>
  </w:style>
  <w:style w:type="numbering" w:customStyle="1" w:styleId="GPhCBullets">
    <w:name w:val="GPhC Bullets"/>
    <w:uiPriority w:val="99"/>
    <w:semiHidden/>
    <w:rsid w:val="00FE3018"/>
    <w:pPr>
      <w:numPr>
        <w:numId w:val="4"/>
      </w:numPr>
    </w:pPr>
  </w:style>
  <w:style w:type="numbering" w:customStyle="1" w:styleId="GPhCHeadings">
    <w:name w:val="GPhC Headings"/>
    <w:uiPriority w:val="99"/>
    <w:semiHidden/>
    <w:rsid w:val="00FE3018"/>
    <w:pPr>
      <w:numPr>
        <w:numId w:val="5"/>
      </w:numPr>
    </w:pPr>
  </w:style>
  <w:style w:type="numbering" w:customStyle="1" w:styleId="GPhCHeadingsPolicy">
    <w:name w:val="GPhC Headings Policy"/>
    <w:uiPriority w:val="99"/>
    <w:semiHidden/>
    <w:rsid w:val="00FE3018"/>
    <w:pPr>
      <w:numPr>
        <w:numId w:val="6"/>
      </w:numPr>
    </w:pPr>
  </w:style>
  <w:style w:type="numbering" w:customStyle="1" w:styleId="GPhCListNumbers">
    <w:name w:val="GPhC List Numbers"/>
    <w:uiPriority w:val="99"/>
    <w:semiHidden/>
    <w:rsid w:val="00FE3018"/>
    <w:pPr>
      <w:numPr>
        <w:numId w:val="7"/>
      </w:numPr>
    </w:pPr>
  </w:style>
  <w:style w:type="table" w:customStyle="1" w:styleId="GPhCTable2">
    <w:name w:val="GPhC Table 2"/>
    <w:basedOn w:val="GPhCTableDefault"/>
    <w:uiPriority w:val="17"/>
    <w:rsid w:val="00FE3018"/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GridTable1Light">
    <w:name w:val="Grid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unhideWhenUsed/>
    <w:rsid w:val="00FE3018"/>
    <w:pPr>
      <w:tabs>
        <w:tab w:val="center" w:pos="4513"/>
        <w:tab w:val="right" w:pos="9026"/>
      </w:tabs>
      <w:spacing w:after="0"/>
    </w:pPr>
    <w:rPr>
      <w:b/>
      <w:color w:val="563C7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FE3018"/>
    <w:rPr>
      <w:b/>
      <w:color w:val="563C75" w:themeColor="text2"/>
    </w:rPr>
  </w:style>
  <w:style w:type="paragraph" w:styleId="NormalIndent">
    <w:name w:val="Normal Indent"/>
    <w:basedOn w:val="Normal"/>
    <w:uiPriority w:val="1"/>
    <w:unhideWhenUsed/>
    <w:qFormat/>
    <w:rsid w:val="00FE3018"/>
    <w:pPr>
      <w:ind w:left="567"/>
    </w:pPr>
  </w:style>
  <w:style w:type="character" w:styleId="HTMLAcronym">
    <w:name w:val="HTML Acronym"/>
    <w:basedOn w:val="DefaultParagraphFont"/>
    <w:uiPriority w:val="99"/>
    <w:semiHidden/>
    <w:unhideWhenUsed/>
    <w:rsid w:val="00FE3018"/>
  </w:style>
  <w:style w:type="paragraph" w:styleId="HTMLAddress">
    <w:name w:val="HTML Address"/>
    <w:basedOn w:val="Normal"/>
    <w:link w:val="HTMLAddressChar"/>
    <w:uiPriority w:val="99"/>
    <w:semiHidden/>
    <w:unhideWhenUsed/>
    <w:rsid w:val="00FE301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E30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E301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E301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3018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301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E301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E301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301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301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301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301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301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301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301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301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301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E301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E3018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E3018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018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FE3018"/>
    <w:rPr>
      <w:b/>
      <w:bCs/>
      <w:smallCaps/>
      <w:color w:val="BC1E6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E3018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E3018"/>
  </w:style>
  <w:style w:type="paragraph" w:styleId="List">
    <w:name w:val="List"/>
    <w:basedOn w:val="Normal"/>
    <w:uiPriority w:val="99"/>
    <w:semiHidden/>
    <w:unhideWhenUsed/>
    <w:rsid w:val="00FE301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E301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E301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E301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E3018"/>
    <w:pPr>
      <w:ind w:left="1415" w:hanging="283"/>
      <w:contextualSpacing/>
    </w:pPr>
  </w:style>
  <w:style w:type="paragraph" w:styleId="ListBullet">
    <w:name w:val="List Bullet"/>
    <w:basedOn w:val="Normal"/>
    <w:uiPriority w:val="10"/>
    <w:unhideWhenUsed/>
    <w:qFormat/>
    <w:rsid w:val="00FE3018"/>
    <w:pPr>
      <w:numPr>
        <w:numId w:val="8"/>
      </w:numPr>
    </w:pPr>
  </w:style>
  <w:style w:type="paragraph" w:styleId="ListBullet2">
    <w:name w:val="List Bullet 2"/>
    <w:basedOn w:val="Normal"/>
    <w:uiPriority w:val="11"/>
    <w:unhideWhenUsed/>
    <w:qFormat/>
    <w:rsid w:val="00FE3018"/>
    <w:pPr>
      <w:numPr>
        <w:ilvl w:val="1"/>
        <w:numId w:val="8"/>
      </w:numPr>
    </w:pPr>
  </w:style>
  <w:style w:type="paragraph" w:styleId="ListBullet3">
    <w:name w:val="List Bullet 3"/>
    <w:basedOn w:val="Normal"/>
    <w:uiPriority w:val="12"/>
    <w:unhideWhenUsed/>
    <w:qFormat/>
    <w:rsid w:val="00FE3018"/>
    <w:pPr>
      <w:numPr>
        <w:ilvl w:val="2"/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FE301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E301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E3018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E3018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E3018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E3018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E3018"/>
    <w:pPr>
      <w:ind w:left="1415"/>
      <w:contextualSpacing/>
    </w:pPr>
  </w:style>
  <w:style w:type="paragraph" w:styleId="ListNumber">
    <w:name w:val="List Number"/>
    <w:basedOn w:val="Normal"/>
    <w:uiPriority w:val="13"/>
    <w:unhideWhenUsed/>
    <w:qFormat/>
    <w:rsid w:val="00FE3018"/>
    <w:pPr>
      <w:numPr>
        <w:numId w:val="11"/>
      </w:numPr>
    </w:pPr>
  </w:style>
  <w:style w:type="paragraph" w:styleId="ListNumber2">
    <w:name w:val="List Number 2"/>
    <w:basedOn w:val="Normal"/>
    <w:uiPriority w:val="14"/>
    <w:unhideWhenUsed/>
    <w:qFormat/>
    <w:rsid w:val="00FE3018"/>
    <w:pPr>
      <w:numPr>
        <w:ilvl w:val="1"/>
        <w:numId w:val="11"/>
      </w:numPr>
    </w:pPr>
  </w:style>
  <w:style w:type="paragraph" w:styleId="ListNumber3">
    <w:name w:val="List Number 3"/>
    <w:basedOn w:val="Normal"/>
    <w:uiPriority w:val="15"/>
    <w:unhideWhenUsed/>
    <w:qFormat/>
    <w:rsid w:val="00FE3018"/>
    <w:pPr>
      <w:numPr>
        <w:ilvl w:val="2"/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FE301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E301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rsid w:val="00FE3018"/>
    <w:pPr>
      <w:ind w:left="720"/>
      <w:contextualSpacing/>
    </w:pPr>
  </w:style>
  <w:style w:type="table" w:styleId="ListTable1Light">
    <w:name w:val="List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E30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3018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30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301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FE3018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E3018"/>
    <w:rPr>
      <w:rFonts w:ascii="Times New Roman" w:hAnsi="Times New Roman" w:cs="Times New Roma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301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3018"/>
  </w:style>
  <w:style w:type="character" w:styleId="PageNumber">
    <w:name w:val="page number"/>
    <w:basedOn w:val="DefaultParagraphFont"/>
    <w:uiPriority w:val="99"/>
    <w:semiHidden/>
    <w:unhideWhenUsed/>
    <w:rsid w:val="00FE3018"/>
  </w:style>
  <w:style w:type="table" w:styleId="PlainTable1">
    <w:name w:val="Plain Table 1"/>
    <w:basedOn w:val="TableNormal"/>
    <w:uiPriority w:val="41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E3018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301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E3018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018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E301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E3018"/>
  </w:style>
  <w:style w:type="paragraph" w:styleId="Signature">
    <w:name w:val="Signature"/>
    <w:basedOn w:val="Normal"/>
    <w:link w:val="SignatureChar"/>
    <w:uiPriority w:val="99"/>
    <w:semiHidden/>
    <w:unhideWhenUsed/>
    <w:rsid w:val="00FE3018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3018"/>
  </w:style>
  <w:style w:type="paragraph" w:customStyle="1" w:styleId="SmallBubble">
    <w:name w:val="Small Bubble"/>
    <w:basedOn w:val="Normal"/>
    <w:semiHidden/>
    <w:rsid w:val="00FE3018"/>
    <w:pPr>
      <w:spacing w:after="0"/>
      <w:jc w:val="center"/>
    </w:pPr>
    <w:rPr>
      <w:color w:val="FFFFFF" w:themeColor="background1"/>
      <w:sz w:val="28"/>
      <w:szCs w:val="28"/>
    </w:rPr>
  </w:style>
  <w:style w:type="character" w:styleId="SmartHyperlink">
    <w:name w:val="Smart Hyperlink"/>
    <w:basedOn w:val="DefaultParagraphFont"/>
    <w:uiPriority w:val="99"/>
    <w:semiHidden/>
    <w:unhideWhenUsed/>
    <w:rsid w:val="00FE3018"/>
    <w:rPr>
      <w:u w:val="dotted"/>
    </w:rPr>
  </w:style>
  <w:style w:type="character" w:styleId="Strong">
    <w:name w:val="Strong"/>
    <w:basedOn w:val="DefaultParagraphFont"/>
    <w:uiPriority w:val="22"/>
    <w:semiHidden/>
    <w:rsid w:val="00FE3018"/>
    <w:rPr>
      <w:b/>
      <w:bCs/>
    </w:rPr>
  </w:style>
  <w:style w:type="paragraph" w:customStyle="1" w:styleId="SubHeading">
    <w:name w:val="Sub Heading"/>
    <w:basedOn w:val="Normal"/>
    <w:next w:val="Normal"/>
    <w:semiHidden/>
    <w:rsid w:val="00FE3018"/>
    <w:rPr>
      <w:rFonts w:asciiTheme="majorHAnsi" w:hAnsiTheme="majorHAnsi"/>
      <w:b/>
      <w:color w:val="563C75" w:themeColor="text2"/>
      <w:sz w:val="3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E3018"/>
    <w:pPr>
      <w:spacing w:after="480"/>
    </w:pPr>
    <w:rPr>
      <w:b/>
      <w:color w:val="00759B" w:themeColor="text1"/>
      <w:sz w:val="32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FE3018"/>
    <w:rPr>
      <w:b/>
      <w:color w:val="00759B" w:themeColor="text1"/>
      <w:sz w:val="32"/>
      <w:szCs w:val="44"/>
    </w:rPr>
  </w:style>
  <w:style w:type="character" w:styleId="SubtleEmphasis">
    <w:name w:val="Subtle Emphasis"/>
    <w:basedOn w:val="DefaultParagraphFont"/>
    <w:uiPriority w:val="19"/>
    <w:semiHidden/>
    <w:rsid w:val="00FE3018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E3018"/>
    <w:rPr>
      <w:smallCaps/>
      <w:color w:val="19C6FF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E301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E301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E30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E301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E301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E301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E301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E301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E301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E301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E301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E301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18"/>
    <w:rsid w:val="00FE30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E301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E301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E301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E301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FE301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E301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301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E301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E301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E301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E301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E301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E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E301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E301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E301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E301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uiPriority w:val="39"/>
    <w:semiHidden/>
    <w:unhideWhenUsed/>
    <w:rsid w:val="00FE3018"/>
    <w:pPr>
      <w:spacing w:after="100"/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E301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E301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301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301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301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3018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CB5B3D"/>
    <w:rPr>
      <w:color w:val="605E5C"/>
      <w:shd w:val="clear" w:color="auto" w:fill="E1DFDD"/>
    </w:rPr>
  </w:style>
  <w:style w:type="paragraph" w:customStyle="1" w:styleId="GPhCbodyblack">
    <w:name w:val="GPhC body black"/>
    <w:semiHidden/>
    <w:rsid w:val="001D1F17"/>
    <w:pPr>
      <w:spacing w:after="240"/>
    </w:pPr>
  </w:style>
  <w:style w:type="paragraph" w:customStyle="1" w:styleId="GPhCH1blue">
    <w:name w:val="GPhC H1 blue"/>
    <w:basedOn w:val="Normal"/>
    <w:semiHidden/>
    <w:rsid w:val="001A2FD2"/>
    <w:pPr>
      <w:spacing w:after="0"/>
    </w:pPr>
    <w:rPr>
      <w:b/>
      <w:color w:val="00759B" w:themeColor="text1"/>
      <w:sz w:val="32"/>
    </w:rPr>
  </w:style>
  <w:style w:type="paragraph" w:customStyle="1" w:styleId="GPhCH2blue">
    <w:name w:val="GPhC H2 blue"/>
    <w:basedOn w:val="GPhCH1blue"/>
    <w:semiHidden/>
    <w:rsid w:val="001A2FD2"/>
    <w:rPr>
      <w:sz w:val="28"/>
    </w:rPr>
  </w:style>
  <w:style w:type="paragraph" w:customStyle="1" w:styleId="Style1">
    <w:name w:val="Style1"/>
    <w:basedOn w:val="Normal"/>
    <w:link w:val="Style1Char"/>
    <w:semiHidden/>
    <w:rsid w:val="001A2FD2"/>
    <w:pPr>
      <w:tabs>
        <w:tab w:val="left" w:pos="902"/>
      </w:tabs>
      <w:spacing w:after="0" w:line="276" w:lineRule="auto"/>
    </w:pPr>
    <w:rPr>
      <w:rFonts w:ascii="DINOT-Light" w:hAnsi="DINOT-Light"/>
      <w:color w:val="00759B"/>
      <w:sz w:val="32"/>
      <w:szCs w:val="32"/>
    </w:rPr>
  </w:style>
  <w:style w:type="character" w:customStyle="1" w:styleId="Style1Char">
    <w:name w:val="Style1 Char"/>
    <w:basedOn w:val="DefaultParagraphFont"/>
    <w:link w:val="Style1"/>
    <w:rsid w:val="001A2FD2"/>
    <w:rPr>
      <w:rFonts w:ascii="DINOT-Light" w:hAnsi="DINOT-Light"/>
      <w:color w:val="00759B"/>
      <w:sz w:val="32"/>
      <w:szCs w:val="32"/>
    </w:rPr>
  </w:style>
  <w:style w:type="character" w:styleId="SmartLink">
    <w:name w:val="Smart Link"/>
    <w:basedOn w:val="DefaultParagraphFont"/>
    <w:uiPriority w:val="99"/>
    <w:semiHidden/>
    <w:unhideWhenUsed/>
    <w:rsid w:val="00810E81"/>
    <w:rPr>
      <w:color w:val="0000FF"/>
      <w:u w:val="single"/>
      <w:shd w:val="clear" w:color="auto" w:fill="F3F2F1"/>
    </w:rPr>
  </w:style>
  <w:style w:type="paragraph" w:customStyle="1" w:styleId="Default">
    <w:name w:val="Default"/>
    <w:semiHidden/>
    <w:rsid w:val="00155A2D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mises@pharmacyregulatio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%20Edmondson\AppData\Roaming\Microsoft\Work%20Group%20Templates\General%20no%20covers%20(Portrai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B65478AC074865924F7EB1DCD65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24A23-EA5F-4D70-98FF-E2D85056E1F6}"/>
      </w:docPartPr>
      <w:docPartBody>
        <w:p w:rsidR="003A6190" w:rsidRDefault="00C87A0B" w:rsidP="00C87A0B">
          <w:pPr>
            <w:pStyle w:val="FEB65478AC074865924F7EB1DCD65030"/>
          </w:pPr>
          <w:r w:rsidRPr="002A2B47">
            <w:rPr>
              <w:rStyle w:val="PlaceholderText"/>
            </w:rPr>
            <w:t>[Title]</w:t>
          </w:r>
        </w:p>
      </w:docPartBody>
    </w:docPart>
    <w:docPart>
      <w:docPartPr>
        <w:name w:val="F6C22607FC324D259E7F7664C0397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354E8-379A-44C9-A1B8-B7CF9C594657}"/>
      </w:docPartPr>
      <w:docPartBody>
        <w:p w:rsidR="003A6190" w:rsidRDefault="00C87A0B" w:rsidP="00C87A0B">
          <w:pPr>
            <w:pStyle w:val="F6C22607FC324D259E7F7664C039794F"/>
          </w:pPr>
          <w:r w:rsidRPr="002A2B47">
            <w:rPr>
              <w:rStyle w:val="PlaceholderText"/>
            </w:rPr>
            <w:t>[Title]</w:t>
          </w:r>
        </w:p>
      </w:docPartBody>
    </w:docPart>
    <w:docPart>
      <w:docPartPr>
        <w:name w:val="15825575E1034D3F818E60840FBCA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A484E-E983-468C-AA1F-F8D9D6800492}"/>
      </w:docPartPr>
      <w:docPartBody>
        <w:p w:rsidR="003A6190" w:rsidRDefault="00C87A0B" w:rsidP="00C87A0B">
          <w:pPr>
            <w:pStyle w:val="15825575E1034D3F818E60840FBCA2FD"/>
          </w:pPr>
          <w:r w:rsidRPr="00EB658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OT-Light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3E"/>
    <w:rsid w:val="000D0D25"/>
    <w:rsid w:val="000F5992"/>
    <w:rsid w:val="000F5FE4"/>
    <w:rsid w:val="00132B0B"/>
    <w:rsid w:val="001F3E10"/>
    <w:rsid w:val="00242C93"/>
    <w:rsid w:val="002860AE"/>
    <w:rsid w:val="0029382E"/>
    <w:rsid w:val="002B2A3A"/>
    <w:rsid w:val="002F6D8B"/>
    <w:rsid w:val="003021FB"/>
    <w:rsid w:val="00323078"/>
    <w:rsid w:val="0037752E"/>
    <w:rsid w:val="003A1AD6"/>
    <w:rsid w:val="003A6190"/>
    <w:rsid w:val="003C0809"/>
    <w:rsid w:val="003E723E"/>
    <w:rsid w:val="003F1BC0"/>
    <w:rsid w:val="00401F5D"/>
    <w:rsid w:val="00417BA6"/>
    <w:rsid w:val="004474D1"/>
    <w:rsid w:val="0046120A"/>
    <w:rsid w:val="004F7F2D"/>
    <w:rsid w:val="0050514A"/>
    <w:rsid w:val="006A2441"/>
    <w:rsid w:val="006F3545"/>
    <w:rsid w:val="0072306E"/>
    <w:rsid w:val="007B53E7"/>
    <w:rsid w:val="007F77BE"/>
    <w:rsid w:val="00872436"/>
    <w:rsid w:val="0087285C"/>
    <w:rsid w:val="00980233"/>
    <w:rsid w:val="009D00A2"/>
    <w:rsid w:val="00A21E96"/>
    <w:rsid w:val="00A52619"/>
    <w:rsid w:val="00A94027"/>
    <w:rsid w:val="00AE4689"/>
    <w:rsid w:val="00B10AD0"/>
    <w:rsid w:val="00B53E33"/>
    <w:rsid w:val="00C87A0B"/>
    <w:rsid w:val="00CF231D"/>
    <w:rsid w:val="00DD7D47"/>
    <w:rsid w:val="00E67448"/>
    <w:rsid w:val="00ED1766"/>
    <w:rsid w:val="00EE65A6"/>
    <w:rsid w:val="00F06C4D"/>
    <w:rsid w:val="00FC058C"/>
    <w:rsid w:val="00F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7A0B"/>
    <w:rPr>
      <w:color w:val="808080" w:themeColor="background1" w:themeShade="80"/>
    </w:rPr>
  </w:style>
  <w:style w:type="paragraph" w:customStyle="1" w:styleId="FEB65478AC074865924F7EB1DCD65030">
    <w:name w:val="FEB65478AC074865924F7EB1DCD65030"/>
    <w:rsid w:val="00C87A0B"/>
  </w:style>
  <w:style w:type="paragraph" w:customStyle="1" w:styleId="F6C22607FC324D259E7F7664C039794F">
    <w:name w:val="F6C22607FC324D259E7F7664C039794F"/>
    <w:rsid w:val="00C87A0B"/>
  </w:style>
  <w:style w:type="paragraph" w:customStyle="1" w:styleId="15825575E1034D3F818E60840FBCA2FD">
    <w:name w:val="15825575E1034D3F818E60840FBCA2FD"/>
    <w:rsid w:val="00C87A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0D110CC02F74A917631BB37A47AA7" ma:contentTypeVersion="4" ma:contentTypeDescription="Create a new document." ma:contentTypeScope="" ma:versionID="0fe94ba615c15990dfce06d4c2d4ae96">
  <xsd:schema xmlns:xsd="http://www.w3.org/2001/XMLSchema" xmlns:xs="http://www.w3.org/2001/XMLSchema" xmlns:p="http://schemas.microsoft.com/office/2006/metadata/properties" xmlns:ns2="0104fd97-8008-4e8e-87c0-eb93365a2918" targetNamespace="http://schemas.microsoft.com/office/2006/metadata/properties" ma:root="true" ma:fieldsID="564cadd4db41b62bfc7b02ccadbd1bd1" ns2:_="">
    <xsd:import namespace="0104fd97-8008-4e8e-87c0-eb93365a2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fd97-8008-4e8e-87c0-eb93365a2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B8B5D0-FF81-404F-9C3D-BAEE5F4257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1874F0-0B01-4009-AF1B-2A48B3134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475102-04A0-4018-8A72-B005737B9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fd97-8008-4e8e-87c0-eb93365a2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7FEC94-6DD8-4C97-9196-085F7566B8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 covers (Portrait)</Template>
  <TotalTime>13</TotalTime>
  <Pages>5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Voluntary removal of a pharmacy premises entry from the register</vt:lpstr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 removal of a pharmacy premises entry from the register</dc:title>
  <dc:subject/>
  <dc:creator>Suzannah Nobbs</dc:creator>
  <cp:keywords/>
  <dc:description/>
  <cp:lastModifiedBy>Alex Edmondson</cp:lastModifiedBy>
  <cp:revision>17</cp:revision>
  <cp:lastPrinted>2020-01-15T11:30:00Z</cp:lastPrinted>
  <dcterms:created xsi:type="dcterms:W3CDTF">2024-05-08T09:27:00Z</dcterms:created>
  <dcterms:modified xsi:type="dcterms:W3CDTF">2025-04-09T08:47:00Z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">
    <vt:bool>false</vt:bool>
  </property>
  <property fmtid="{D5CDD505-2E9C-101B-9397-08002B2CF9AE}" pid="3" name="ContentTypeId">
    <vt:lpwstr>0x0101009B70D110CC02F74A917631BB37A47AA7</vt:lpwstr>
  </property>
</Properties>
</file>